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3F2E4" w14:textId="5F551CC1" w:rsidR="00C576BF" w:rsidRDefault="00C576BF" w:rsidP="00C576BF">
      <w:pPr>
        <w:outlineLvl w:val="0"/>
        <w:rPr>
          <w:b/>
          <w:color w:val="FFC000"/>
          <w:sz w:val="32"/>
          <w:szCs w:val="32"/>
          <w:lang w:val="en"/>
        </w:rPr>
      </w:pPr>
      <w:proofErr w:type="spellStart"/>
      <w:r w:rsidRPr="00C576BF">
        <w:rPr>
          <w:b/>
          <w:color w:val="FFC000"/>
          <w:sz w:val="32"/>
          <w:szCs w:val="32"/>
          <w:lang w:val="en"/>
        </w:rPr>
        <w:t>NanoLabNL</w:t>
      </w:r>
      <w:proofErr w:type="spellEnd"/>
      <w:r w:rsidRPr="00C576BF">
        <w:rPr>
          <w:b/>
          <w:color w:val="FFC000"/>
          <w:sz w:val="32"/>
          <w:szCs w:val="32"/>
          <w:lang w:val="en"/>
        </w:rPr>
        <w:t xml:space="preserve"> </w:t>
      </w:r>
      <w:r w:rsidR="005653F8">
        <w:rPr>
          <w:b/>
          <w:color w:val="FFC000"/>
          <w:sz w:val="32"/>
          <w:szCs w:val="32"/>
          <w:lang w:val="en"/>
        </w:rPr>
        <w:t>Project</w:t>
      </w:r>
      <w:r w:rsidRPr="00C576BF">
        <w:rPr>
          <w:b/>
          <w:color w:val="FFC000"/>
          <w:sz w:val="32"/>
          <w:szCs w:val="32"/>
          <w:lang w:val="en"/>
        </w:rPr>
        <w:t xml:space="preserve"> </w:t>
      </w:r>
      <w:r w:rsidR="005653F8">
        <w:rPr>
          <w:b/>
          <w:color w:val="FFC000"/>
          <w:sz w:val="32"/>
          <w:szCs w:val="32"/>
          <w:lang w:val="en"/>
        </w:rPr>
        <w:t>R</w:t>
      </w:r>
      <w:r w:rsidRPr="00C576BF">
        <w:rPr>
          <w:b/>
          <w:color w:val="FFC000"/>
          <w:sz w:val="32"/>
          <w:szCs w:val="32"/>
          <w:lang w:val="en"/>
        </w:rPr>
        <w:t>eport</w:t>
      </w:r>
      <w:r>
        <w:rPr>
          <w:b/>
          <w:color w:val="FFC000"/>
          <w:sz w:val="32"/>
          <w:szCs w:val="32"/>
          <w:lang w:val="en"/>
        </w:rPr>
        <w:t xml:space="preserve"> </w:t>
      </w:r>
      <w:r w:rsidR="005653F8">
        <w:rPr>
          <w:b/>
          <w:color w:val="FFC000"/>
          <w:sz w:val="32"/>
          <w:szCs w:val="32"/>
          <w:lang w:val="en"/>
        </w:rPr>
        <w:t>V</w:t>
      </w:r>
      <w:r>
        <w:rPr>
          <w:b/>
          <w:color w:val="FFC000"/>
          <w:sz w:val="32"/>
          <w:szCs w:val="32"/>
          <w:lang w:val="en"/>
        </w:rPr>
        <w:t>ouchers</w:t>
      </w:r>
      <w:r w:rsidR="005653F8">
        <w:rPr>
          <w:b/>
          <w:color w:val="FFC000"/>
          <w:sz w:val="32"/>
          <w:szCs w:val="32"/>
          <w:lang w:val="en"/>
        </w:rPr>
        <w:t xml:space="preserve"> </w:t>
      </w:r>
    </w:p>
    <w:p w14:paraId="5F3CF972" w14:textId="77777777" w:rsidR="00BD077E" w:rsidRPr="00C576BF" w:rsidRDefault="00BD077E" w:rsidP="00C576BF">
      <w:pPr>
        <w:outlineLvl w:val="0"/>
        <w:rPr>
          <w:rFonts w:asciiTheme="majorHAnsi" w:eastAsiaTheme="majorEastAsia" w:hAnsiTheme="majorHAnsi" w:cstheme="majorBidi"/>
          <w:b/>
          <w:bCs/>
          <w:color w:val="FFC000"/>
          <w:sz w:val="32"/>
          <w:szCs w:val="32"/>
          <w:lang w:val="nl-NL"/>
        </w:rPr>
      </w:pPr>
    </w:p>
    <w:p w14:paraId="74F3F2E6" w14:textId="7A354C97" w:rsidR="00C576BF" w:rsidRPr="00A66CEC" w:rsidRDefault="00C576BF" w:rsidP="00C576BF">
      <w:pPr>
        <w:numPr>
          <w:ilvl w:val="0"/>
          <w:numId w:val="45"/>
        </w:numPr>
        <w:shd w:val="clear" w:color="auto" w:fill="FFF2CC" w:themeFill="text2" w:themeFillTint="33"/>
        <w:tabs>
          <w:tab w:val="left" w:pos="709"/>
        </w:tabs>
        <w:autoSpaceDE w:val="0"/>
        <w:autoSpaceDN w:val="0"/>
        <w:adjustRightInd w:val="0"/>
        <w:spacing w:line="340" w:lineRule="exact"/>
        <w:outlineLvl w:val="0"/>
        <w:rPr>
          <w:noProof/>
          <w:lang w:eastAsia="zh-CN"/>
        </w:rPr>
      </w:pPr>
      <w:r w:rsidRPr="00C576BF">
        <w:rPr>
          <w:noProof/>
          <w:lang w:val="en"/>
        </w:rPr>
        <w:t xml:space="preserve">At the end of the voucher project, the company submits a short final report </w:t>
      </w:r>
      <w:r w:rsidR="00225B88">
        <w:rPr>
          <w:noProof/>
          <w:lang w:val="en"/>
        </w:rPr>
        <w:t>to</w:t>
      </w:r>
      <w:r w:rsidRPr="00C576BF">
        <w:rPr>
          <w:noProof/>
          <w:lang w:val="en"/>
        </w:rPr>
        <w:t xml:space="preserve"> </w:t>
      </w:r>
      <w:hyperlink r:id="rId11" w:history="1">
        <w:r w:rsidRPr="00C576BF">
          <w:rPr>
            <w:noProof/>
            <w:color w:val="0000FF"/>
            <w:u w:val="single"/>
            <w:lang w:val="en"/>
          </w:rPr>
          <w:t>info@nanolabnl.nl</w:t>
        </w:r>
      </w:hyperlink>
      <w:hyperlink r:id="rId12" w:history="1"/>
      <w:r w:rsidRPr="00C576BF">
        <w:rPr>
          <w:noProof/>
          <w:lang w:val="en"/>
        </w:rPr>
        <w:t xml:space="preserve"> including:</w:t>
      </w:r>
    </w:p>
    <w:p w14:paraId="74F3F2E7" w14:textId="0769A3E8" w:rsidR="00C576BF" w:rsidRPr="00C576BF" w:rsidRDefault="00C576BF" w:rsidP="00C576BF">
      <w:pPr>
        <w:numPr>
          <w:ilvl w:val="1"/>
          <w:numId w:val="45"/>
        </w:numPr>
        <w:shd w:val="clear" w:color="auto" w:fill="FFF2CC" w:themeFill="text2" w:themeFillTint="33"/>
        <w:tabs>
          <w:tab w:val="left" w:pos="709"/>
        </w:tabs>
        <w:autoSpaceDE w:val="0"/>
        <w:autoSpaceDN w:val="0"/>
        <w:adjustRightInd w:val="0"/>
        <w:spacing w:line="340" w:lineRule="exact"/>
        <w:outlineLvl w:val="0"/>
        <w:rPr>
          <w:noProof/>
          <w:lang w:val="nl-NL" w:eastAsia="zh-CN"/>
        </w:rPr>
      </w:pPr>
      <w:r w:rsidRPr="00C576BF">
        <w:rPr>
          <w:noProof/>
          <w:lang w:val="en"/>
        </w:rPr>
        <w:t xml:space="preserve">The </w:t>
      </w:r>
      <w:r w:rsidR="00225B88">
        <w:rPr>
          <w:noProof/>
          <w:lang w:val="en"/>
        </w:rPr>
        <w:t>project goal</w:t>
      </w:r>
    </w:p>
    <w:p w14:paraId="74F3F2E8" w14:textId="77777777" w:rsidR="00C576BF" w:rsidRPr="00A66CEC" w:rsidRDefault="00C576BF" w:rsidP="00C576BF">
      <w:pPr>
        <w:numPr>
          <w:ilvl w:val="1"/>
          <w:numId w:val="45"/>
        </w:numPr>
        <w:shd w:val="clear" w:color="auto" w:fill="FFF2CC" w:themeFill="text2" w:themeFillTint="33"/>
        <w:tabs>
          <w:tab w:val="left" w:pos="709"/>
        </w:tabs>
        <w:autoSpaceDE w:val="0"/>
        <w:autoSpaceDN w:val="0"/>
        <w:adjustRightInd w:val="0"/>
        <w:spacing w:line="340" w:lineRule="exact"/>
        <w:outlineLvl w:val="0"/>
        <w:rPr>
          <w:noProof/>
          <w:lang w:eastAsia="zh-CN"/>
        </w:rPr>
      </w:pPr>
      <w:r w:rsidRPr="00C576BF">
        <w:rPr>
          <w:noProof/>
          <w:lang w:val="en"/>
        </w:rPr>
        <w:t>The results achieved (incl. examples and pictures)</w:t>
      </w:r>
    </w:p>
    <w:p w14:paraId="74F3F2E9" w14:textId="77777777" w:rsidR="00C576BF" w:rsidRPr="00A66CEC" w:rsidRDefault="00C576BF" w:rsidP="00C576BF">
      <w:pPr>
        <w:numPr>
          <w:ilvl w:val="1"/>
          <w:numId w:val="45"/>
        </w:numPr>
        <w:shd w:val="clear" w:color="auto" w:fill="FFF2CC" w:themeFill="text2" w:themeFillTint="33"/>
        <w:tabs>
          <w:tab w:val="left" w:pos="709"/>
        </w:tabs>
        <w:autoSpaceDE w:val="0"/>
        <w:autoSpaceDN w:val="0"/>
        <w:adjustRightInd w:val="0"/>
        <w:spacing w:line="340" w:lineRule="exact"/>
        <w:outlineLvl w:val="0"/>
        <w:rPr>
          <w:noProof/>
          <w:lang w:eastAsia="zh-CN"/>
        </w:rPr>
      </w:pPr>
      <w:r w:rsidRPr="00C576BF">
        <w:rPr>
          <w:noProof/>
          <w:lang w:val="en"/>
        </w:rPr>
        <w:t>The added value of the NanoLabNL infrastructure for research / development</w:t>
      </w:r>
    </w:p>
    <w:p w14:paraId="74F3F2EA" w14:textId="77777777" w:rsidR="00C576BF" w:rsidRPr="00A66CEC" w:rsidRDefault="00C576BF" w:rsidP="00C576BF">
      <w:pPr>
        <w:numPr>
          <w:ilvl w:val="1"/>
          <w:numId w:val="45"/>
        </w:numPr>
        <w:shd w:val="clear" w:color="auto" w:fill="FFF2CC" w:themeFill="text2" w:themeFillTint="33"/>
        <w:tabs>
          <w:tab w:val="left" w:pos="709"/>
        </w:tabs>
        <w:autoSpaceDE w:val="0"/>
        <w:autoSpaceDN w:val="0"/>
        <w:adjustRightInd w:val="0"/>
        <w:spacing w:line="340" w:lineRule="exact"/>
        <w:outlineLvl w:val="0"/>
        <w:rPr>
          <w:noProof/>
          <w:lang w:eastAsia="zh-CN"/>
        </w:rPr>
      </w:pPr>
      <w:r w:rsidRPr="00C576BF">
        <w:rPr>
          <w:noProof/>
          <w:lang w:val="en"/>
        </w:rPr>
        <w:t>The deployment (in hours and/or devices/processes)</w:t>
      </w:r>
    </w:p>
    <w:p w14:paraId="74F3F2EB" w14:textId="70F4A29A" w:rsidR="00C576BF" w:rsidRPr="00C576BF" w:rsidRDefault="00C576B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  <w:lang w:val="nl-NL"/>
        </w:rPr>
      </w:pPr>
      <w:r w:rsidRPr="00C576BF">
        <w:rPr>
          <w:color w:val="00B0F0" w:themeColor="accent3"/>
          <w:spacing w:val="6"/>
          <w:lang w:val="en"/>
        </w:rPr>
        <w:t>Project</w:t>
      </w:r>
      <w:r w:rsidR="00BD077E">
        <w:rPr>
          <w:color w:val="00B0F0" w:themeColor="accent3"/>
          <w:spacing w:val="6"/>
          <w:lang w:val="en"/>
        </w:rPr>
        <w:t xml:space="preserve"> </w:t>
      </w:r>
      <w:r w:rsidR="00BD077E" w:rsidRPr="00C576BF">
        <w:rPr>
          <w:color w:val="00B0F0" w:themeColor="accent3"/>
          <w:spacing w:val="6"/>
          <w:lang w:val="en"/>
        </w:rPr>
        <w:t>title</w:t>
      </w:r>
      <w:r w:rsidRPr="00C576BF">
        <w:rPr>
          <w:color w:val="00B0F0" w:themeColor="accent3"/>
          <w:spacing w:val="6"/>
          <w:lang w:val="en"/>
        </w:rPr>
        <w:t>:</w:t>
      </w:r>
    </w:p>
    <w:sdt>
      <w:sdtPr>
        <w:rPr>
          <w:lang w:val="nl-NL"/>
        </w:rPr>
        <w:id w:val="1307742420"/>
        <w:placeholder>
          <w:docPart w:val="05A52FDC0C864910AB5DAC5DB16B4FCD"/>
        </w:placeholder>
        <w:showingPlcHdr/>
      </w:sdtPr>
      <w:sdtEndPr/>
      <w:sdtContent>
        <w:p w14:paraId="74F3F2EC" w14:textId="77777777" w:rsidR="00C576BF" w:rsidRPr="00A66CEC" w:rsidRDefault="00C576BF" w:rsidP="00C576BF">
          <w:pPr>
            <w:autoSpaceDE w:val="0"/>
            <w:autoSpaceDN w:val="0"/>
            <w:adjustRightInd w:val="0"/>
            <w:spacing w:line="340" w:lineRule="exact"/>
          </w:pPr>
          <w:r w:rsidRPr="00C576BF">
            <w:rPr>
              <w:color w:val="808080"/>
              <w:lang w:val="en"/>
            </w:rPr>
            <w:t>Click here to enter text.</w:t>
          </w:r>
        </w:p>
      </w:sdtContent>
    </w:sdt>
    <w:p w14:paraId="74F3F2ED" w14:textId="7F1B685B" w:rsidR="00C576BF" w:rsidRPr="00C576BF" w:rsidRDefault="00C576B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  <w:lang w:val="nl-NL"/>
        </w:rPr>
      </w:pPr>
      <w:r w:rsidRPr="00C576BF">
        <w:rPr>
          <w:color w:val="00B0F0" w:themeColor="accent3"/>
          <w:spacing w:val="6"/>
          <w:lang w:val="en"/>
        </w:rPr>
        <w:t xml:space="preserve">Contact </w:t>
      </w:r>
      <w:r w:rsidR="00BD077E">
        <w:rPr>
          <w:color w:val="00B0F0" w:themeColor="accent3"/>
          <w:spacing w:val="6"/>
          <w:lang w:val="en"/>
        </w:rPr>
        <w:t>Information</w:t>
      </w:r>
      <w:r w:rsidRPr="00C576BF">
        <w:rPr>
          <w:color w:val="00B0F0" w:themeColor="accent3"/>
          <w:spacing w:val="6"/>
          <w:lang w:val="en"/>
        </w:rPr>
        <w:t xml:space="preserve"> </w:t>
      </w:r>
    </w:p>
    <w:p w14:paraId="74F3F2EE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</w:pPr>
      <w:r w:rsidRPr="00C576BF">
        <w:rPr>
          <w:i/>
          <w:lang w:val="en"/>
        </w:rPr>
        <w:t>Company name</w:t>
      </w:r>
      <w:r w:rsidRPr="00C576BF">
        <w:rPr>
          <w:lang w:val="en"/>
        </w:rPr>
        <w:t>:</w:t>
      </w:r>
      <w:sdt>
        <w:sdtPr>
          <w:rPr>
            <w:lang w:val="nl-NL"/>
          </w:rPr>
          <w:id w:val="-1647571704"/>
          <w:placeholder>
            <w:docPart w:val="415F668F99BF46F98E1BAB4E1389B6B7"/>
          </w:placeholder>
          <w:showingPlcHdr/>
          <w:text/>
        </w:sdtPr>
        <w:sdtEndPr/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3FBB239D" w14:textId="48BBC102" w:rsidR="00B1014F" w:rsidRDefault="00B1014F" w:rsidP="00C576BF">
      <w:pPr>
        <w:autoSpaceDE w:val="0"/>
        <w:autoSpaceDN w:val="0"/>
        <w:adjustRightInd w:val="0"/>
        <w:spacing w:line="340" w:lineRule="exact"/>
        <w:rPr>
          <w:i/>
          <w:lang w:val="en"/>
        </w:rPr>
      </w:pPr>
      <w:r>
        <w:rPr>
          <w:i/>
          <w:lang w:val="en"/>
        </w:rPr>
        <w:t>Chamber of Commerce no.</w:t>
      </w:r>
      <w:r w:rsidRPr="00B1014F">
        <w:t xml:space="preserve"> </w:t>
      </w:r>
      <w:sdt>
        <w:sdtPr>
          <w:rPr>
            <w:lang w:val="nl-NL"/>
          </w:rPr>
          <w:id w:val="1306283313"/>
          <w:placeholder>
            <w:docPart w:val="D1FA620A9CAF45C6BF58B1EFD3B74262"/>
          </w:placeholder>
          <w:showingPlcHdr/>
          <w:text/>
        </w:sdtPr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EF" w14:textId="63E7692F" w:rsidR="00C576BF" w:rsidRPr="00A66CEC" w:rsidRDefault="00C576BF" w:rsidP="00C576BF">
      <w:pPr>
        <w:autoSpaceDE w:val="0"/>
        <w:autoSpaceDN w:val="0"/>
        <w:adjustRightInd w:val="0"/>
        <w:spacing w:line="340" w:lineRule="exact"/>
      </w:pPr>
      <w:r w:rsidRPr="00C576BF">
        <w:rPr>
          <w:i/>
          <w:lang w:val="en"/>
        </w:rPr>
        <w:t>First name contact person</w:t>
      </w:r>
      <w:r w:rsidRPr="00C576BF">
        <w:rPr>
          <w:lang w:val="en"/>
        </w:rPr>
        <w:t>:</w:t>
      </w:r>
      <w:sdt>
        <w:sdtPr>
          <w:rPr>
            <w:lang w:val="nl-NL"/>
          </w:rPr>
          <w:id w:val="525838527"/>
          <w:placeholder>
            <w:docPart w:val="A178F0538DFD4E7484EC39F230A3C07E"/>
          </w:placeholder>
          <w:showingPlcHdr/>
          <w:text/>
        </w:sdtPr>
        <w:sdtEndPr/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0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</w:pPr>
      <w:r w:rsidRPr="00C576BF">
        <w:rPr>
          <w:i/>
          <w:lang w:val="en"/>
        </w:rPr>
        <w:t>Last name contact person</w:t>
      </w:r>
      <w:r w:rsidRPr="00C576BF">
        <w:rPr>
          <w:lang w:val="en"/>
        </w:rPr>
        <w:t>:</w:t>
      </w:r>
      <w:sdt>
        <w:sdtPr>
          <w:rPr>
            <w:lang w:val="nl-NL"/>
          </w:rPr>
          <w:id w:val="-1008750484"/>
          <w:placeholder>
            <w:docPart w:val="EA7C7972B6874C9880A63B58FFE23714"/>
          </w:placeholder>
          <w:showingPlcHdr/>
          <w:text/>
        </w:sdtPr>
        <w:sdtEndPr/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1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</w:pPr>
      <w:r w:rsidRPr="00C576BF">
        <w:rPr>
          <w:i/>
          <w:lang w:val="en"/>
        </w:rPr>
        <w:t>Telephone</w:t>
      </w:r>
      <w:r w:rsidRPr="00C576BF">
        <w:rPr>
          <w:lang w:val="en"/>
        </w:rPr>
        <w:t>:</w:t>
      </w:r>
      <w:sdt>
        <w:sdtPr>
          <w:rPr>
            <w:lang w:val="nl-NL"/>
          </w:rPr>
          <w:id w:val="-539357537"/>
          <w:placeholder>
            <w:docPart w:val="D30D356A893844DF8D1270EA26F8F667"/>
          </w:placeholder>
          <w:showingPlcHdr/>
          <w:text/>
        </w:sdtPr>
        <w:sdtEndPr/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2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</w:pPr>
      <w:r w:rsidRPr="00C576BF">
        <w:rPr>
          <w:i/>
          <w:lang w:val="en"/>
        </w:rPr>
        <w:t>Email</w:t>
      </w:r>
      <w:r w:rsidRPr="00C576BF">
        <w:rPr>
          <w:lang w:val="en"/>
        </w:rPr>
        <w:t>:</w:t>
      </w:r>
      <w:sdt>
        <w:sdtPr>
          <w:rPr>
            <w:lang w:val="nl-NL"/>
          </w:rPr>
          <w:id w:val="1825691270"/>
          <w:placeholder>
            <w:docPart w:val="D83D5288EEE8444295A11955293216F5"/>
          </w:placeholder>
          <w:showingPlcHdr/>
          <w:text/>
        </w:sdtPr>
        <w:sdtEndPr/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3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</w:pPr>
      <w:r w:rsidRPr="00C576BF">
        <w:rPr>
          <w:i/>
          <w:lang w:val="en"/>
        </w:rPr>
        <w:t>Website</w:t>
      </w:r>
      <w:r w:rsidRPr="00C576BF">
        <w:rPr>
          <w:lang w:val="en"/>
        </w:rPr>
        <w:t>:</w:t>
      </w:r>
      <w:sdt>
        <w:sdtPr>
          <w:rPr>
            <w:lang w:val="nl-NL"/>
          </w:rPr>
          <w:id w:val="-2133471429"/>
          <w:placeholder>
            <w:docPart w:val="3E92F5BDF4804607B54637CC7848045C"/>
          </w:placeholder>
          <w:showingPlcHdr/>
          <w:text/>
        </w:sdtPr>
        <w:sdtEndPr/>
        <w:sdtContent>
          <w:r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4" w14:textId="4F64CF04" w:rsidR="00C576BF" w:rsidRPr="00C576BF" w:rsidRDefault="00B1014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  <w:lang w:val="nl-NL"/>
        </w:rPr>
      </w:pPr>
      <w:r>
        <w:rPr>
          <w:color w:val="00B0F0" w:themeColor="accent3"/>
          <w:spacing w:val="6"/>
          <w:lang w:val="en"/>
        </w:rPr>
        <w:t>Project goal</w:t>
      </w:r>
    </w:p>
    <w:p w14:paraId="74F3F2F5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  <w:rPr>
          <w:i/>
        </w:rPr>
      </w:pPr>
      <w:r w:rsidRPr="00C576BF">
        <w:rPr>
          <w:i/>
          <w:lang w:val="en"/>
        </w:rPr>
        <w:t>Please provide a brief description (1/2A4) of the project goal.</w:t>
      </w:r>
    </w:p>
    <w:p w14:paraId="74F3F2F6" w14:textId="77777777" w:rsidR="00C576BF" w:rsidRPr="00A66CEC" w:rsidRDefault="00BD077E" w:rsidP="00C576BF">
      <w:pPr>
        <w:autoSpaceDE w:val="0"/>
        <w:autoSpaceDN w:val="0"/>
        <w:adjustRightInd w:val="0"/>
        <w:spacing w:line="340" w:lineRule="exact"/>
      </w:pPr>
      <w:sdt>
        <w:sdtPr>
          <w:rPr>
            <w:lang w:val="nl-NL"/>
          </w:rPr>
          <w:id w:val="-770082489"/>
          <w:placeholder>
            <w:docPart w:val="F569A802C7D140DFA7F08D1B5924D950"/>
          </w:placeholder>
          <w:showingPlcHdr/>
        </w:sdtPr>
        <w:sdtEndPr/>
        <w:sdtContent>
          <w:r w:rsidR="00C576BF"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7" w14:textId="77777777" w:rsidR="00C576BF" w:rsidRPr="00A66CEC" w:rsidRDefault="00C576B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</w:rPr>
      </w:pPr>
      <w:r w:rsidRPr="00C576BF">
        <w:rPr>
          <w:color w:val="00B0F0" w:themeColor="accent3"/>
          <w:spacing w:val="6"/>
          <w:lang w:val="en"/>
        </w:rPr>
        <w:t>Results achieved (incl. examples and pictures)</w:t>
      </w:r>
    </w:p>
    <w:p w14:paraId="74F3F2F8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  <w:rPr>
          <w:i/>
        </w:rPr>
      </w:pPr>
      <w:r w:rsidRPr="00C576BF">
        <w:rPr>
          <w:i/>
          <w:lang w:val="en"/>
        </w:rPr>
        <w:t>Please provide a brief description (1/2A4) of the results obtained.</w:t>
      </w:r>
    </w:p>
    <w:p w14:paraId="74F3F2F9" w14:textId="77777777" w:rsidR="00C576BF" w:rsidRPr="00A66CEC" w:rsidRDefault="00BD077E" w:rsidP="00C576BF">
      <w:pPr>
        <w:autoSpaceDE w:val="0"/>
        <w:autoSpaceDN w:val="0"/>
        <w:adjustRightInd w:val="0"/>
        <w:spacing w:line="340" w:lineRule="exact"/>
      </w:pPr>
      <w:sdt>
        <w:sdtPr>
          <w:rPr>
            <w:lang w:val="nl-NL"/>
          </w:rPr>
          <w:id w:val="871653584"/>
          <w:placeholder>
            <w:docPart w:val="E1C692F8A897437EB7DD156F4AB01712"/>
          </w:placeholder>
          <w:showingPlcHdr/>
        </w:sdtPr>
        <w:sdtEndPr/>
        <w:sdtContent>
          <w:r w:rsidR="00C576BF"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A" w14:textId="77777777" w:rsidR="00C576BF" w:rsidRPr="00A66CEC" w:rsidRDefault="00C576BF" w:rsidP="00C576BF"/>
    <w:p w14:paraId="74F3F2FB" w14:textId="77777777" w:rsidR="00C576BF" w:rsidRPr="00C576BF" w:rsidRDefault="00C576B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  <w:lang w:val="nl-NL"/>
        </w:rPr>
      </w:pPr>
      <w:r w:rsidRPr="00C576BF">
        <w:rPr>
          <w:color w:val="00B0F0" w:themeColor="accent3"/>
          <w:spacing w:val="6"/>
          <w:lang w:val="en"/>
        </w:rPr>
        <w:t xml:space="preserve">Added value </w:t>
      </w:r>
      <w:proofErr w:type="spellStart"/>
      <w:r w:rsidRPr="00C576BF">
        <w:rPr>
          <w:color w:val="00B0F0" w:themeColor="accent3"/>
          <w:spacing w:val="6"/>
          <w:lang w:val="en"/>
        </w:rPr>
        <w:t>NanoLabNL</w:t>
      </w:r>
      <w:proofErr w:type="spellEnd"/>
      <w:r w:rsidRPr="00C576BF">
        <w:rPr>
          <w:color w:val="00B0F0" w:themeColor="accent3"/>
          <w:spacing w:val="6"/>
          <w:lang w:val="en"/>
        </w:rPr>
        <w:t xml:space="preserve"> </w:t>
      </w:r>
    </w:p>
    <w:p w14:paraId="74F3F2FC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  <w:rPr>
          <w:i/>
        </w:rPr>
      </w:pPr>
      <w:r w:rsidRPr="00C576BF">
        <w:rPr>
          <w:i/>
          <w:lang w:val="en"/>
        </w:rPr>
        <w:t>Briefly outline (1/2A4) the added value of the NanoLabNL infrastructure for research / development.</w:t>
      </w:r>
    </w:p>
    <w:p w14:paraId="74F3F2FD" w14:textId="77777777" w:rsidR="00C576BF" w:rsidRPr="00A66CEC" w:rsidRDefault="00BD077E" w:rsidP="00C576BF">
      <w:pPr>
        <w:autoSpaceDE w:val="0"/>
        <w:autoSpaceDN w:val="0"/>
        <w:adjustRightInd w:val="0"/>
        <w:spacing w:line="340" w:lineRule="exact"/>
      </w:pPr>
      <w:sdt>
        <w:sdtPr>
          <w:rPr>
            <w:lang w:val="nl-NL"/>
          </w:rPr>
          <w:id w:val="-2085674403"/>
          <w:placeholder>
            <w:docPart w:val="4BA47BE4783F475EAE70C2CE52B098CB"/>
          </w:placeholder>
          <w:showingPlcHdr/>
        </w:sdtPr>
        <w:sdtEndPr/>
        <w:sdtContent>
          <w:r w:rsidR="00C576BF" w:rsidRPr="00C576BF">
            <w:rPr>
              <w:color w:val="808080"/>
              <w:lang w:val="en"/>
            </w:rPr>
            <w:t>Click here to enter text.</w:t>
          </w:r>
        </w:sdtContent>
      </w:sdt>
    </w:p>
    <w:p w14:paraId="74F3F2FE" w14:textId="77777777" w:rsidR="00C576BF" w:rsidRPr="00A66CEC" w:rsidRDefault="00C576BF" w:rsidP="00C576BF"/>
    <w:p w14:paraId="74F3F2FF" w14:textId="77777777" w:rsidR="00C576BF" w:rsidRPr="00A66CEC" w:rsidRDefault="00C576B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</w:rPr>
      </w:pPr>
      <w:r w:rsidRPr="00C576BF">
        <w:rPr>
          <w:color w:val="00B0F0" w:themeColor="accent3"/>
          <w:spacing w:val="6"/>
          <w:lang w:val="en"/>
        </w:rPr>
        <w:t xml:space="preserve">Deployment of </w:t>
      </w:r>
      <w:proofErr w:type="spellStart"/>
      <w:r w:rsidRPr="00C576BF">
        <w:rPr>
          <w:color w:val="00B0F0" w:themeColor="accent3"/>
          <w:spacing w:val="6"/>
          <w:lang w:val="en"/>
        </w:rPr>
        <w:t>NanoLabNL</w:t>
      </w:r>
      <w:proofErr w:type="spellEnd"/>
      <w:r w:rsidRPr="00C576BF">
        <w:rPr>
          <w:color w:val="00B0F0" w:themeColor="accent3"/>
          <w:spacing w:val="6"/>
          <w:lang w:val="en"/>
        </w:rPr>
        <w:t xml:space="preserve"> devices and processes</w:t>
      </w:r>
    </w:p>
    <w:p w14:paraId="74F3F300" w14:textId="77777777" w:rsidR="00C576BF" w:rsidRPr="00A66CEC" w:rsidRDefault="00C576BF" w:rsidP="00C576BF">
      <w:pPr>
        <w:autoSpaceDE w:val="0"/>
        <w:autoSpaceDN w:val="0"/>
        <w:adjustRightInd w:val="0"/>
        <w:spacing w:line="340" w:lineRule="exact"/>
        <w:rPr>
          <w:i/>
        </w:rPr>
      </w:pPr>
      <w:r w:rsidRPr="00C576BF">
        <w:rPr>
          <w:i/>
          <w:lang w:val="en"/>
        </w:rPr>
        <w:t xml:space="preserve">Which </w:t>
      </w:r>
      <w:proofErr w:type="spellStart"/>
      <w:r w:rsidRPr="00C576BF">
        <w:rPr>
          <w:i/>
          <w:lang w:val="en"/>
        </w:rPr>
        <w:t>NanoLabNL</w:t>
      </w:r>
      <w:proofErr w:type="spellEnd"/>
      <w:r w:rsidRPr="00C576BF">
        <w:rPr>
          <w:i/>
          <w:lang w:val="en"/>
        </w:rPr>
        <w:t xml:space="preserve"> devices, processes and materials have you used:</w:t>
      </w:r>
    </w:p>
    <w:sdt>
      <w:sdtPr>
        <w:rPr>
          <w:lang w:val="nl-NL"/>
        </w:rPr>
        <w:id w:val="-838456204"/>
        <w:placeholder>
          <w:docPart w:val="DC2DC83D31B349579F3A762764F0107C"/>
        </w:placeholder>
        <w:showingPlcHdr/>
      </w:sdtPr>
      <w:sdtEndPr/>
      <w:sdtContent>
        <w:p w14:paraId="74F3F301" w14:textId="77777777" w:rsidR="00C576BF" w:rsidRPr="00A66CEC" w:rsidRDefault="00C576BF" w:rsidP="00C576BF">
          <w:pPr>
            <w:autoSpaceDE w:val="0"/>
            <w:autoSpaceDN w:val="0"/>
            <w:adjustRightInd w:val="0"/>
            <w:spacing w:line="340" w:lineRule="exact"/>
          </w:pPr>
          <w:r w:rsidRPr="00C576BF">
            <w:rPr>
              <w:color w:val="808080"/>
              <w:lang w:val="en"/>
            </w:rPr>
            <w:t>Click here to enter text.</w:t>
          </w:r>
        </w:p>
      </w:sdtContent>
    </w:sdt>
    <w:p w14:paraId="74F3F302" w14:textId="77777777" w:rsidR="00C576BF" w:rsidRPr="00C576BF" w:rsidRDefault="00C576BF" w:rsidP="00C576BF">
      <w:pPr>
        <w:keepNext/>
        <w:numPr>
          <w:ilvl w:val="0"/>
          <w:numId w:val="6"/>
        </w:numPr>
        <w:tabs>
          <w:tab w:val="num" w:pos="360"/>
        </w:tabs>
        <w:spacing w:before="240" w:after="60"/>
        <w:ind w:left="0" w:firstLine="0"/>
        <w:outlineLvl w:val="0"/>
        <w:rPr>
          <w:rFonts w:asciiTheme="majorHAnsi" w:eastAsiaTheme="majorEastAsia" w:hAnsiTheme="majorHAnsi" w:cstheme="majorBidi"/>
          <w:color w:val="00B0F0" w:themeColor="accent3"/>
          <w:spacing w:val="6"/>
          <w:lang w:val="nl-NL"/>
        </w:rPr>
      </w:pPr>
      <w:r w:rsidRPr="00C576BF">
        <w:rPr>
          <w:color w:val="00B0F0" w:themeColor="accent3"/>
          <w:spacing w:val="6"/>
          <w:lang w:val="en"/>
        </w:rPr>
        <w:t>Additional</w:t>
      </w:r>
    </w:p>
    <w:p w14:paraId="74F3F303" w14:textId="1190D387" w:rsidR="00C576BF" w:rsidRPr="00A66CEC" w:rsidRDefault="00B1014F" w:rsidP="00C576BF">
      <w:r>
        <w:rPr>
          <w:i/>
          <w:lang w:val="en"/>
        </w:rPr>
        <w:t>Any suggestions and/or remarks are most welcome</w:t>
      </w:r>
      <w:r w:rsidR="00C576BF" w:rsidRPr="00C576BF">
        <w:rPr>
          <w:i/>
          <w:lang w:val="en"/>
        </w:rPr>
        <w:t>:</w:t>
      </w:r>
    </w:p>
    <w:sdt>
      <w:sdtPr>
        <w:rPr>
          <w:lang w:val="nl-NL"/>
        </w:rPr>
        <w:id w:val="-1134941710"/>
        <w:placeholder>
          <w:docPart w:val="AB74C0660E51443883BDB97E99CB91CE"/>
        </w:placeholder>
        <w:showingPlcHdr/>
      </w:sdtPr>
      <w:sdtEndPr/>
      <w:sdtContent>
        <w:p w14:paraId="74F3F307" w14:textId="78C235F4" w:rsidR="00C576BF" w:rsidRPr="000343A1" w:rsidRDefault="000343A1" w:rsidP="00C576BF">
          <w:pPr>
            <w:autoSpaceDE w:val="0"/>
            <w:autoSpaceDN w:val="0"/>
            <w:adjustRightInd w:val="0"/>
            <w:spacing w:line="340" w:lineRule="exact"/>
            <w:rPr>
              <w:lang w:val="nl-NL"/>
            </w:rPr>
          </w:pPr>
          <w:r w:rsidRPr="00E64403">
            <w:rPr>
              <w:rStyle w:val="PlaceholderText"/>
              <w:lang w:val="nl-NL"/>
            </w:rPr>
            <w:t>Klik hier als u tekst wilt invoeren.</w:t>
          </w:r>
        </w:p>
      </w:sdtContent>
    </w:sdt>
    <w:p w14:paraId="74F3F308" w14:textId="584E3A89" w:rsidR="00B86546" w:rsidRPr="000343A1" w:rsidRDefault="00B86546">
      <w:pPr>
        <w:rPr>
          <w:lang w:val="nl-NL"/>
        </w:rPr>
      </w:pPr>
    </w:p>
    <w:sectPr w:rsidR="00B86546" w:rsidRPr="000343A1" w:rsidSect="00027B1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01" w:right="1304" w:bottom="1191" w:left="1304" w:header="709" w:footer="2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3F30B" w14:textId="77777777" w:rsidR="001879DF" w:rsidRDefault="001879DF" w:rsidP="000D420A">
      <w:r>
        <w:rPr>
          <w:lang w:val="en"/>
        </w:rPr>
        <w:separator/>
      </w:r>
    </w:p>
  </w:endnote>
  <w:endnote w:type="continuationSeparator" w:id="0">
    <w:p w14:paraId="74F3F30C" w14:textId="77777777" w:rsidR="001879DF" w:rsidRDefault="001879DF" w:rsidP="000D420A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2264829"/>
      <w:docPartObj>
        <w:docPartGallery w:val="Page Numbers (Bottom of Page)"/>
        <w:docPartUnique/>
      </w:docPartObj>
    </w:sdtPr>
    <w:sdtEndPr/>
    <w:sdtContent>
      <w:p w14:paraId="74F3F310" w14:textId="77777777" w:rsidR="00351BA1" w:rsidRDefault="00351BA1">
        <w:pPr>
          <w:pStyle w:val="Footer"/>
          <w:jc w:val="right"/>
        </w:pPr>
        <w:r>
          <w:rPr>
            <w:lang w:val="en"/>
          </w:rPr>
          <w:fldChar w:fldCharType="begin"/>
        </w:r>
        <w:r>
          <w:rPr>
            <w:lang w:val="en"/>
          </w:rPr>
          <w:instrText>PAGE   \* MERGEFORMAT</w:instrText>
        </w:r>
        <w:r>
          <w:rPr>
            <w:lang w:val="en"/>
          </w:rPr>
          <w:fldChar w:fldCharType="separate"/>
        </w:r>
        <w:r w:rsidR="00C576BF">
          <w:rPr>
            <w:noProof/>
            <w:lang w:val="en"/>
          </w:rPr>
          <w:t>2</w:t>
        </w:r>
        <w:r>
          <w:rPr>
            <w:lang w:val="en"/>
          </w:rPr>
          <w:fldChar w:fldCharType="end"/>
        </w:r>
      </w:p>
    </w:sdtContent>
  </w:sdt>
  <w:p w14:paraId="74F3F311" w14:textId="77777777" w:rsidR="00351BA1" w:rsidRDefault="00351B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6488500"/>
      <w:docPartObj>
        <w:docPartGallery w:val="Page Numbers (Bottom of Page)"/>
        <w:docPartUnique/>
      </w:docPartObj>
    </w:sdtPr>
    <w:sdtEndPr/>
    <w:sdtContent>
      <w:p w14:paraId="74F3F314" w14:textId="49E244C5" w:rsidR="00351BA1" w:rsidRDefault="00BD077E" w:rsidP="00BD077E">
        <w:pPr>
          <w:pStyle w:val="Footer"/>
          <w:tabs>
            <w:tab w:val="left" w:pos="2980"/>
            <w:tab w:val="right" w:pos="9298"/>
          </w:tabs>
        </w:pPr>
        <w:r>
          <w:tab/>
        </w:r>
        <w:r>
          <w:tab/>
        </w:r>
        <w:r>
          <w:tab/>
        </w:r>
        <w:r>
          <w:tab/>
        </w:r>
        <w:r w:rsidR="00351BA1">
          <w:rPr>
            <w:lang w:val="en"/>
          </w:rPr>
          <w:fldChar w:fldCharType="begin"/>
        </w:r>
        <w:r w:rsidR="00351BA1">
          <w:rPr>
            <w:lang w:val="en"/>
          </w:rPr>
          <w:instrText>PAGE   \* MERGEFORMAT</w:instrText>
        </w:r>
        <w:r w:rsidR="00351BA1">
          <w:rPr>
            <w:lang w:val="en"/>
          </w:rPr>
          <w:fldChar w:fldCharType="separate"/>
        </w:r>
        <w:r w:rsidR="00C576BF">
          <w:rPr>
            <w:noProof/>
            <w:lang w:val="en"/>
          </w:rPr>
          <w:t>1</w:t>
        </w:r>
        <w:r w:rsidR="00351BA1">
          <w:rPr>
            <w:lang w:val="en"/>
          </w:rPr>
          <w:fldChar w:fldCharType="end"/>
        </w:r>
      </w:p>
    </w:sdtContent>
  </w:sdt>
  <w:p w14:paraId="74F3F315" w14:textId="77777777" w:rsidR="00351BA1" w:rsidRDefault="00351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F309" w14:textId="77777777" w:rsidR="001879DF" w:rsidRDefault="001879DF" w:rsidP="000D420A">
      <w:r>
        <w:rPr>
          <w:lang w:val="en"/>
        </w:rPr>
        <w:separator/>
      </w:r>
    </w:p>
  </w:footnote>
  <w:footnote w:type="continuationSeparator" w:id="0">
    <w:p w14:paraId="74F3F30A" w14:textId="77777777" w:rsidR="001879DF" w:rsidRDefault="001879DF" w:rsidP="000D420A"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3F30E" w14:textId="77777777" w:rsidR="00351BA1" w:rsidRDefault="00351BA1">
    <w:pPr>
      <w:pStyle w:val="Header"/>
    </w:pPr>
    <w:r>
      <w:rPr>
        <w:noProof/>
        <w:lang w:val="en"/>
      </w:rPr>
      <w:drawing>
        <wp:inline distT="0" distB="0" distL="0" distR="0" wp14:anchorId="74F3F316" wp14:editId="74F3F317">
          <wp:extent cx="838200" cy="868680"/>
          <wp:effectExtent l="0" t="0" r="0" b="762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5113" t="12643" r="24658" b="21840"/>
                  <a:stretch/>
                </pic:blipFill>
                <pic:spPr bwMode="auto">
                  <a:xfrm>
                    <a:off x="0" y="0"/>
                    <a:ext cx="838200" cy="868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3F312" w14:textId="77777777" w:rsidR="00351BA1" w:rsidRDefault="00351BA1" w:rsidP="00DC07E0">
    <w:pPr>
      <w:pStyle w:val="Header"/>
    </w:pPr>
    <w:r>
      <w:rPr>
        <w:noProof/>
        <w:lang w:val="en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74F3F318" wp14:editId="39095B26">
              <wp:simplePos x="0" y="0"/>
              <wp:positionH relativeFrom="page">
                <wp:posOffset>-82550</wp:posOffset>
              </wp:positionH>
              <wp:positionV relativeFrom="page">
                <wp:posOffset>3321050</wp:posOffset>
              </wp:positionV>
              <wp:extent cx="7560310" cy="7207250"/>
              <wp:effectExtent l="0" t="0" r="2540" b="0"/>
              <wp:wrapNone/>
              <wp:docPr id="118" name="Groe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7250"/>
                        <a:chOff x="274" y="5309"/>
                        <a:chExt cx="11906" cy="11161"/>
                      </a:xfrm>
                    </wpg:grpSpPr>
                    <wpg:grpSp>
                      <wpg:cNvPr id="119" name="Group 57"/>
                      <wpg:cNvGrpSpPr>
                        <a:grpSpLocks/>
                      </wpg:cNvGrpSpPr>
                      <wpg:grpSpPr bwMode="auto">
                        <a:xfrm>
                          <a:off x="274" y="5309"/>
                          <a:ext cx="11906" cy="11161"/>
                          <a:chOff x="274" y="5309"/>
                          <a:chExt cx="11906" cy="11161"/>
                        </a:xfrm>
                      </wpg:grpSpPr>
                      <wps:wsp>
                        <wps:cNvPr id="120" name="Freeform 58"/>
                        <wps:cNvSpPr>
                          <a:spLocks/>
                        </wps:cNvSpPr>
                        <wps:spPr bwMode="auto">
                          <a:xfrm>
                            <a:off x="274" y="5309"/>
                            <a:ext cx="11906" cy="1116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838 6222"/>
                              <a:gd name="T2" fmla="*/ 16838 h 10616"/>
                              <a:gd name="T3" fmla="*/ 11906 w 11906"/>
                              <a:gd name="T4" fmla="+- 0 6222 6222"/>
                              <a:gd name="T5" fmla="*/ 6222 h 10616"/>
                              <a:gd name="T6" fmla="*/ 0 w 11906"/>
                              <a:gd name="T7" fmla="+- 0 6222 6222"/>
                              <a:gd name="T8" fmla="*/ 6222 h 10616"/>
                              <a:gd name="T9" fmla="*/ 0 w 11906"/>
                              <a:gd name="T10" fmla="+- 0 16838 6222"/>
                              <a:gd name="T11" fmla="*/ 16838 h 10616"/>
                              <a:gd name="T12" fmla="*/ 11906 w 11906"/>
                              <a:gd name="T13" fmla="+- 0 16838 6222"/>
                              <a:gd name="T14" fmla="*/ 16838 h 106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0616">
                                <a:moveTo>
                                  <a:pt x="11906" y="10616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16"/>
                                </a:lnTo>
                                <a:lnTo>
                                  <a:pt x="11906" y="10616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59"/>
                      <wpg:cNvGrpSpPr>
                        <a:grpSpLocks/>
                      </wpg:cNvGrpSpPr>
                      <wpg:grpSpPr bwMode="auto">
                        <a:xfrm>
                          <a:off x="4549" y="16076"/>
                          <a:ext cx="351" cy="227"/>
                          <a:chOff x="4549" y="16076"/>
                          <a:chExt cx="351" cy="227"/>
                        </a:xfrm>
                      </wpg:grpSpPr>
                      <wps:wsp>
                        <wps:cNvPr id="126" name="Freeform 64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610 4549"/>
                              <a:gd name="T1" fmla="*/ T0 w 351"/>
                              <a:gd name="T2" fmla="+- 0 16236 16076"/>
                              <a:gd name="T3" fmla="*/ 16236 h 227"/>
                              <a:gd name="T4" fmla="+- 0 4608 4549"/>
                              <a:gd name="T5" fmla="*/ T4 w 351"/>
                              <a:gd name="T6" fmla="+- 0 16236 16076"/>
                              <a:gd name="T7" fmla="*/ 16236 h 227"/>
                              <a:gd name="T8" fmla="+- 0 4608 4549"/>
                              <a:gd name="T9" fmla="*/ T8 w 351"/>
                              <a:gd name="T10" fmla="+- 0 16236 16076"/>
                              <a:gd name="T11" fmla="*/ 16236 h 227"/>
                              <a:gd name="T12" fmla="+- 0 4607 4549"/>
                              <a:gd name="T13" fmla="*/ T12 w 351"/>
                              <a:gd name="T14" fmla="+- 0 16249 16076"/>
                              <a:gd name="T15" fmla="*/ 16249 h 227"/>
                              <a:gd name="T16" fmla="+- 0 4609 4549"/>
                              <a:gd name="T17" fmla="*/ T16 w 351"/>
                              <a:gd name="T18" fmla="+- 0 16250 16076"/>
                              <a:gd name="T19" fmla="*/ 16250 h 227"/>
                              <a:gd name="T20" fmla="+- 0 4610 4549"/>
                              <a:gd name="T21" fmla="*/ T20 w 351"/>
                              <a:gd name="T22" fmla="+- 0 16250 16076"/>
                              <a:gd name="T23" fmla="*/ 16250 h 227"/>
                              <a:gd name="T24" fmla="+- 0 4615 4549"/>
                              <a:gd name="T25" fmla="*/ T24 w 351"/>
                              <a:gd name="T26" fmla="+- 0 16251 16076"/>
                              <a:gd name="T27" fmla="*/ 16251 h 227"/>
                              <a:gd name="T28" fmla="+- 0 4621 4549"/>
                              <a:gd name="T29" fmla="*/ T28 w 351"/>
                              <a:gd name="T30" fmla="+- 0 16252 16076"/>
                              <a:gd name="T31" fmla="*/ 16252 h 227"/>
                              <a:gd name="T32" fmla="+- 0 4651 4549"/>
                              <a:gd name="T33" fmla="*/ T32 w 351"/>
                              <a:gd name="T34" fmla="+- 0 16252 16076"/>
                              <a:gd name="T35" fmla="*/ 16252 h 227"/>
                              <a:gd name="T36" fmla="+- 0 4658 4549"/>
                              <a:gd name="T37" fmla="*/ T36 w 351"/>
                              <a:gd name="T38" fmla="+- 0 16241 16076"/>
                              <a:gd name="T39" fmla="*/ 16241 h 227"/>
                              <a:gd name="T40" fmla="+- 0 4658 4549"/>
                              <a:gd name="T41" fmla="*/ T40 w 351"/>
                              <a:gd name="T42" fmla="+- 0 16237 16076"/>
                              <a:gd name="T43" fmla="*/ 16237 h 227"/>
                              <a:gd name="T44" fmla="+- 0 4626 4549"/>
                              <a:gd name="T45" fmla="*/ T44 w 351"/>
                              <a:gd name="T46" fmla="+- 0 16237 16076"/>
                              <a:gd name="T47" fmla="*/ 16237 h 227"/>
                              <a:gd name="T48" fmla="+- 0 4614 4549"/>
                              <a:gd name="T49" fmla="*/ T48 w 351"/>
                              <a:gd name="T50" fmla="+- 0 16236 16076"/>
                              <a:gd name="T51" fmla="*/ 16236 h 227"/>
                              <a:gd name="T52" fmla="+- 0 4610 4549"/>
                              <a:gd name="T53" fmla="*/ T52 w 351"/>
                              <a:gd name="T54" fmla="+- 0 16236 16076"/>
                              <a:gd name="T55" fmla="*/ 1623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61" y="160"/>
                                </a:moveTo>
                                <a:lnTo>
                                  <a:pt x="59" y="160"/>
                                </a:lnTo>
                                <a:lnTo>
                                  <a:pt x="58" y="173"/>
                                </a:lnTo>
                                <a:lnTo>
                                  <a:pt x="60" y="174"/>
                                </a:lnTo>
                                <a:lnTo>
                                  <a:pt x="61" y="174"/>
                                </a:lnTo>
                                <a:lnTo>
                                  <a:pt x="66" y="175"/>
                                </a:lnTo>
                                <a:lnTo>
                                  <a:pt x="72" y="176"/>
                                </a:lnTo>
                                <a:lnTo>
                                  <a:pt x="102" y="176"/>
                                </a:lnTo>
                                <a:lnTo>
                                  <a:pt x="109" y="165"/>
                                </a:lnTo>
                                <a:lnTo>
                                  <a:pt x="109" y="161"/>
                                </a:lnTo>
                                <a:lnTo>
                                  <a:pt x="77" y="161"/>
                                </a:lnTo>
                                <a:lnTo>
                                  <a:pt x="65" y="160"/>
                                </a:lnTo>
                                <a:lnTo>
                                  <a:pt x="61" y="16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5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765 4549"/>
                              <a:gd name="T1" fmla="*/ T0 w 351"/>
                              <a:gd name="T2" fmla="+- 0 16250 16076"/>
                              <a:gd name="T3" fmla="*/ 16250 h 227"/>
                              <a:gd name="T4" fmla="+- 0 4745 4549"/>
                              <a:gd name="T5" fmla="*/ T4 w 351"/>
                              <a:gd name="T6" fmla="+- 0 16250 16076"/>
                              <a:gd name="T7" fmla="*/ 16250 h 227"/>
                              <a:gd name="T8" fmla="+- 0 4748 4549"/>
                              <a:gd name="T9" fmla="*/ T8 w 351"/>
                              <a:gd name="T10" fmla="+- 0 16252 16076"/>
                              <a:gd name="T11" fmla="*/ 16252 h 227"/>
                              <a:gd name="T12" fmla="+- 0 4761 4549"/>
                              <a:gd name="T13" fmla="*/ T12 w 351"/>
                              <a:gd name="T14" fmla="+- 0 16252 16076"/>
                              <a:gd name="T15" fmla="*/ 16252 h 227"/>
                              <a:gd name="T16" fmla="+- 0 4765 4549"/>
                              <a:gd name="T17" fmla="*/ T16 w 351"/>
                              <a:gd name="T18" fmla="+- 0 16251 16076"/>
                              <a:gd name="T19" fmla="*/ 16251 h 227"/>
                              <a:gd name="T20" fmla="+- 0 4765 4549"/>
                              <a:gd name="T21" fmla="*/ T20 w 351"/>
                              <a:gd name="T22" fmla="+- 0 16250 16076"/>
                              <a:gd name="T23" fmla="*/ 1625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216" y="174"/>
                                </a:moveTo>
                                <a:lnTo>
                                  <a:pt x="196" y="174"/>
                                </a:lnTo>
                                <a:lnTo>
                                  <a:pt x="199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16" y="175"/>
                                </a:lnTo>
                                <a:lnTo>
                                  <a:pt x="216" y="1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6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792 4549"/>
                              <a:gd name="T1" fmla="*/ T0 w 351"/>
                              <a:gd name="T2" fmla="+- 0 16213 16076"/>
                              <a:gd name="T3" fmla="*/ 16213 h 227"/>
                              <a:gd name="T4" fmla="+- 0 4778 4549"/>
                              <a:gd name="T5" fmla="*/ T4 w 351"/>
                              <a:gd name="T6" fmla="+- 0 16213 16076"/>
                              <a:gd name="T7" fmla="*/ 16213 h 227"/>
                              <a:gd name="T8" fmla="+- 0 4787 4549"/>
                              <a:gd name="T9" fmla="*/ T8 w 351"/>
                              <a:gd name="T10" fmla="+- 0 16246 16076"/>
                              <a:gd name="T11" fmla="*/ 16246 h 227"/>
                              <a:gd name="T12" fmla="+- 0 4788 4549"/>
                              <a:gd name="T13" fmla="*/ T12 w 351"/>
                              <a:gd name="T14" fmla="+- 0 16247 16076"/>
                              <a:gd name="T15" fmla="*/ 16247 h 227"/>
                              <a:gd name="T16" fmla="+- 0 4788 4549"/>
                              <a:gd name="T17" fmla="*/ T16 w 351"/>
                              <a:gd name="T18" fmla="+- 0 16247 16076"/>
                              <a:gd name="T19" fmla="*/ 16247 h 227"/>
                              <a:gd name="T20" fmla="+- 0 4790 4549"/>
                              <a:gd name="T21" fmla="*/ T20 w 351"/>
                              <a:gd name="T22" fmla="+- 0 16244 16076"/>
                              <a:gd name="T23" fmla="*/ 16244 h 227"/>
                              <a:gd name="T24" fmla="+- 0 4794 4549"/>
                              <a:gd name="T25" fmla="*/ T24 w 351"/>
                              <a:gd name="T26" fmla="+- 0 16236 16076"/>
                              <a:gd name="T27" fmla="*/ 16236 h 227"/>
                              <a:gd name="T28" fmla="+- 0 4797 4549"/>
                              <a:gd name="T29" fmla="*/ T28 w 351"/>
                              <a:gd name="T30" fmla="+- 0 16231 16076"/>
                              <a:gd name="T31" fmla="*/ 16231 h 227"/>
                              <a:gd name="T32" fmla="+- 0 4792 4549"/>
                              <a:gd name="T33" fmla="*/ T32 w 351"/>
                              <a:gd name="T34" fmla="+- 0 16213 16076"/>
                              <a:gd name="T35" fmla="*/ 1621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243" y="137"/>
                                </a:moveTo>
                                <a:lnTo>
                                  <a:pt x="229" y="137"/>
                                </a:lnTo>
                                <a:lnTo>
                                  <a:pt x="238" y="170"/>
                                </a:lnTo>
                                <a:lnTo>
                                  <a:pt x="239" y="171"/>
                                </a:lnTo>
                                <a:lnTo>
                                  <a:pt x="241" y="168"/>
                                </a:lnTo>
                                <a:lnTo>
                                  <a:pt x="245" y="160"/>
                                </a:lnTo>
                                <a:lnTo>
                                  <a:pt x="248" y="155"/>
                                </a:lnTo>
                                <a:lnTo>
                                  <a:pt x="243" y="1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8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638 4549"/>
                              <a:gd name="T1" fmla="*/ T0 w 351"/>
                              <a:gd name="T2" fmla="+- 0 16205 16076"/>
                              <a:gd name="T3" fmla="*/ 16205 h 227"/>
                              <a:gd name="T4" fmla="+- 0 4605 4549"/>
                              <a:gd name="T5" fmla="*/ T4 w 351"/>
                              <a:gd name="T6" fmla="+- 0 16205 16076"/>
                              <a:gd name="T7" fmla="*/ 16205 h 227"/>
                              <a:gd name="T8" fmla="+- 0 4609 4549"/>
                              <a:gd name="T9" fmla="*/ T8 w 351"/>
                              <a:gd name="T10" fmla="+- 0 16207 16076"/>
                              <a:gd name="T11" fmla="*/ 16207 h 227"/>
                              <a:gd name="T12" fmla="+- 0 4612 4549"/>
                              <a:gd name="T13" fmla="*/ T12 w 351"/>
                              <a:gd name="T14" fmla="+- 0 16210 16076"/>
                              <a:gd name="T15" fmla="*/ 16210 h 227"/>
                              <a:gd name="T16" fmla="+- 0 4638 4549"/>
                              <a:gd name="T17" fmla="*/ T16 w 351"/>
                              <a:gd name="T18" fmla="+- 0 16225 16076"/>
                              <a:gd name="T19" fmla="*/ 16225 h 227"/>
                              <a:gd name="T20" fmla="+- 0 4639 4549"/>
                              <a:gd name="T21" fmla="*/ T20 w 351"/>
                              <a:gd name="T22" fmla="+- 0 16227 16076"/>
                              <a:gd name="T23" fmla="*/ 16227 h 227"/>
                              <a:gd name="T24" fmla="+- 0 4639 4549"/>
                              <a:gd name="T25" fmla="*/ T24 w 351"/>
                              <a:gd name="T26" fmla="+- 0 16235 16076"/>
                              <a:gd name="T27" fmla="*/ 16235 h 227"/>
                              <a:gd name="T28" fmla="+- 0 4637 4549"/>
                              <a:gd name="T29" fmla="*/ T28 w 351"/>
                              <a:gd name="T30" fmla="+- 0 16237 16076"/>
                              <a:gd name="T31" fmla="*/ 16237 h 227"/>
                              <a:gd name="T32" fmla="+- 0 4658 4549"/>
                              <a:gd name="T33" fmla="*/ T32 w 351"/>
                              <a:gd name="T34" fmla="+- 0 16237 16076"/>
                              <a:gd name="T35" fmla="*/ 16237 h 227"/>
                              <a:gd name="T36" fmla="+- 0 4658 4549"/>
                              <a:gd name="T37" fmla="*/ T36 w 351"/>
                              <a:gd name="T38" fmla="+- 0 16221 16076"/>
                              <a:gd name="T39" fmla="*/ 16221 h 227"/>
                              <a:gd name="T40" fmla="+- 0 4655 4549"/>
                              <a:gd name="T41" fmla="*/ T40 w 351"/>
                              <a:gd name="T42" fmla="+- 0 16214 16076"/>
                              <a:gd name="T43" fmla="*/ 16214 h 227"/>
                              <a:gd name="T44" fmla="+- 0 4638 4549"/>
                              <a:gd name="T45" fmla="*/ T44 w 351"/>
                              <a:gd name="T46" fmla="+- 0 16205 16076"/>
                              <a:gd name="T47" fmla="*/ 1620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89" y="129"/>
                                </a:moveTo>
                                <a:lnTo>
                                  <a:pt x="56" y="129"/>
                                </a:lnTo>
                                <a:lnTo>
                                  <a:pt x="60" y="131"/>
                                </a:lnTo>
                                <a:lnTo>
                                  <a:pt x="63" y="134"/>
                                </a:lnTo>
                                <a:lnTo>
                                  <a:pt x="89" y="149"/>
                                </a:lnTo>
                                <a:lnTo>
                                  <a:pt x="90" y="151"/>
                                </a:lnTo>
                                <a:lnTo>
                                  <a:pt x="90" y="159"/>
                                </a:lnTo>
                                <a:lnTo>
                                  <a:pt x="88" y="161"/>
                                </a:lnTo>
                                <a:lnTo>
                                  <a:pt x="109" y="161"/>
                                </a:lnTo>
                                <a:lnTo>
                                  <a:pt x="109" y="145"/>
                                </a:lnTo>
                                <a:lnTo>
                                  <a:pt x="106" y="138"/>
                                </a:lnTo>
                                <a:lnTo>
                                  <a:pt x="89" y="12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9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786 4549"/>
                              <a:gd name="T1" fmla="*/ T0 w 351"/>
                              <a:gd name="T2" fmla="+- 0 16198 16076"/>
                              <a:gd name="T3" fmla="*/ 16198 h 227"/>
                              <a:gd name="T4" fmla="+- 0 4770 4549"/>
                              <a:gd name="T5" fmla="*/ T4 w 351"/>
                              <a:gd name="T6" fmla="+- 0 16198 16076"/>
                              <a:gd name="T7" fmla="*/ 16198 h 227"/>
                              <a:gd name="T8" fmla="+- 0 4767 4549"/>
                              <a:gd name="T9" fmla="*/ T8 w 351"/>
                              <a:gd name="T10" fmla="+- 0 16199 16076"/>
                              <a:gd name="T11" fmla="*/ 16199 h 227"/>
                              <a:gd name="T12" fmla="+- 0 4758 4549"/>
                              <a:gd name="T13" fmla="*/ T12 w 351"/>
                              <a:gd name="T14" fmla="+- 0 16232 16076"/>
                              <a:gd name="T15" fmla="*/ 16232 h 227"/>
                              <a:gd name="T16" fmla="+- 0 4758 4549"/>
                              <a:gd name="T17" fmla="*/ T16 w 351"/>
                              <a:gd name="T18" fmla="+- 0 16233 16076"/>
                              <a:gd name="T19" fmla="*/ 16233 h 227"/>
                              <a:gd name="T20" fmla="+- 0 4758 4549"/>
                              <a:gd name="T21" fmla="*/ T20 w 351"/>
                              <a:gd name="T22" fmla="+- 0 16233 16076"/>
                              <a:gd name="T23" fmla="*/ 16233 h 227"/>
                              <a:gd name="T24" fmla="+- 0 4771 4549"/>
                              <a:gd name="T25" fmla="*/ T24 w 351"/>
                              <a:gd name="T26" fmla="+- 0 16233 16076"/>
                              <a:gd name="T27" fmla="*/ 16233 h 227"/>
                              <a:gd name="T28" fmla="+- 0 4777 4549"/>
                              <a:gd name="T29" fmla="*/ T28 w 351"/>
                              <a:gd name="T30" fmla="+- 0 16213 16076"/>
                              <a:gd name="T31" fmla="*/ 16213 h 227"/>
                              <a:gd name="T32" fmla="+- 0 4792 4549"/>
                              <a:gd name="T33" fmla="*/ T32 w 351"/>
                              <a:gd name="T34" fmla="+- 0 16213 16076"/>
                              <a:gd name="T35" fmla="*/ 16213 h 227"/>
                              <a:gd name="T36" fmla="+- 0 4788 4549"/>
                              <a:gd name="T37" fmla="*/ T36 w 351"/>
                              <a:gd name="T38" fmla="+- 0 16199 16076"/>
                              <a:gd name="T39" fmla="*/ 16199 h 227"/>
                              <a:gd name="T40" fmla="+- 0 4786 4549"/>
                              <a:gd name="T41" fmla="*/ T40 w 351"/>
                              <a:gd name="T42" fmla="+- 0 16198 16076"/>
                              <a:gd name="T43" fmla="*/ 1619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237" y="122"/>
                                </a:moveTo>
                                <a:lnTo>
                                  <a:pt x="221" y="122"/>
                                </a:lnTo>
                                <a:lnTo>
                                  <a:pt x="218" y="123"/>
                                </a:lnTo>
                                <a:lnTo>
                                  <a:pt x="209" y="156"/>
                                </a:lnTo>
                                <a:lnTo>
                                  <a:pt x="209" y="157"/>
                                </a:lnTo>
                                <a:lnTo>
                                  <a:pt x="222" y="157"/>
                                </a:lnTo>
                                <a:lnTo>
                                  <a:pt x="228" y="137"/>
                                </a:lnTo>
                                <a:lnTo>
                                  <a:pt x="243" y="137"/>
                                </a:lnTo>
                                <a:lnTo>
                                  <a:pt x="239" y="123"/>
                                </a:lnTo>
                                <a:lnTo>
                                  <a:pt x="237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0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821 4549"/>
                              <a:gd name="T1" fmla="*/ T0 w 351"/>
                              <a:gd name="T2" fmla="+- 0 16174 16076"/>
                              <a:gd name="T3" fmla="*/ 16174 h 227"/>
                              <a:gd name="T4" fmla="+- 0 4805 4549"/>
                              <a:gd name="T5" fmla="*/ T4 w 351"/>
                              <a:gd name="T6" fmla="+- 0 16174 16076"/>
                              <a:gd name="T7" fmla="*/ 16174 h 227"/>
                              <a:gd name="T8" fmla="+- 0 4805 4549"/>
                              <a:gd name="T9" fmla="*/ T8 w 351"/>
                              <a:gd name="T10" fmla="+- 0 16175 16076"/>
                              <a:gd name="T11" fmla="*/ 16175 h 227"/>
                              <a:gd name="T12" fmla="+- 0 4799 4549"/>
                              <a:gd name="T13" fmla="*/ T12 w 351"/>
                              <a:gd name="T14" fmla="+- 0 16227 16076"/>
                              <a:gd name="T15" fmla="*/ 16227 h 227"/>
                              <a:gd name="T16" fmla="+- 0 4802 4549"/>
                              <a:gd name="T17" fmla="*/ T16 w 351"/>
                              <a:gd name="T18" fmla="+- 0 16221 16076"/>
                              <a:gd name="T19" fmla="*/ 16221 h 227"/>
                              <a:gd name="T20" fmla="+- 0 4822 4549"/>
                              <a:gd name="T21" fmla="*/ T20 w 351"/>
                              <a:gd name="T22" fmla="+- 0 16175 16076"/>
                              <a:gd name="T23" fmla="*/ 16175 h 227"/>
                              <a:gd name="T24" fmla="+- 0 4821 4549"/>
                              <a:gd name="T25" fmla="*/ T24 w 351"/>
                              <a:gd name="T26" fmla="+- 0 16174 16076"/>
                              <a:gd name="T27" fmla="*/ 1617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272" y="98"/>
                                </a:moveTo>
                                <a:lnTo>
                                  <a:pt x="256" y="98"/>
                                </a:lnTo>
                                <a:lnTo>
                                  <a:pt x="256" y="99"/>
                                </a:lnTo>
                                <a:lnTo>
                                  <a:pt x="250" y="151"/>
                                </a:lnTo>
                                <a:lnTo>
                                  <a:pt x="253" y="145"/>
                                </a:lnTo>
                                <a:lnTo>
                                  <a:pt x="273" y="99"/>
                                </a:lnTo>
                                <a:lnTo>
                                  <a:pt x="272" y="9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2"/>
                        <wps:cNvSpPr>
                          <a:spLocks/>
                        </wps:cNvSpPr>
                        <wps:spPr bwMode="auto">
                          <a:xfrm>
                            <a:off x="4549" y="16076"/>
                            <a:ext cx="351" cy="227"/>
                          </a:xfrm>
                          <a:custGeom>
                            <a:avLst/>
                            <a:gdLst>
                              <a:gd name="T0" fmla="+- 0 4724 4549"/>
                              <a:gd name="T1" fmla="*/ T0 w 351"/>
                              <a:gd name="T2" fmla="+- 0 16174 16076"/>
                              <a:gd name="T3" fmla="*/ 16174 h 227"/>
                              <a:gd name="T4" fmla="+- 0 4669 4549"/>
                              <a:gd name="T5" fmla="*/ T4 w 351"/>
                              <a:gd name="T6" fmla="+- 0 16174 16076"/>
                              <a:gd name="T7" fmla="*/ 16174 h 227"/>
                              <a:gd name="T8" fmla="+- 0 4668 4549"/>
                              <a:gd name="T9" fmla="*/ T8 w 351"/>
                              <a:gd name="T10" fmla="+- 0 16175 16076"/>
                              <a:gd name="T11" fmla="*/ 16175 h 227"/>
                              <a:gd name="T12" fmla="+- 0 4668 4549"/>
                              <a:gd name="T13" fmla="*/ T12 w 351"/>
                              <a:gd name="T14" fmla="+- 0 16188 16076"/>
                              <a:gd name="T15" fmla="*/ 16188 h 227"/>
                              <a:gd name="T16" fmla="+- 0 4669 4549"/>
                              <a:gd name="T17" fmla="*/ T16 w 351"/>
                              <a:gd name="T18" fmla="+- 0 16189 16076"/>
                              <a:gd name="T19" fmla="*/ 16189 h 227"/>
                              <a:gd name="T20" fmla="+- 0 4724 4549"/>
                              <a:gd name="T21" fmla="*/ T20 w 351"/>
                              <a:gd name="T22" fmla="+- 0 16189 16076"/>
                              <a:gd name="T23" fmla="*/ 16189 h 227"/>
                              <a:gd name="T24" fmla="+- 0 4725 4549"/>
                              <a:gd name="T25" fmla="*/ T24 w 351"/>
                              <a:gd name="T26" fmla="+- 0 16188 16076"/>
                              <a:gd name="T27" fmla="*/ 16188 h 227"/>
                              <a:gd name="T28" fmla="+- 0 4725 4549"/>
                              <a:gd name="T29" fmla="*/ T28 w 351"/>
                              <a:gd name="T30" fmla="+- 0 16175 16076"/>
                              <a:gd name="T31" fmla="*/ 16175 h 227"/>
                              <a:gd name="T32" fmla="+- 0 4724 4549"/>
                              <a:gd name="T33" fmla="*/ T32 w 351"/>
                              <a:gd name="T34" fmla="+- 0 16174 16076"/>
                              <a:gd name="T35" fmla="*/ 1617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1" h="227">
                                <a:moveTo>
                                  <a:pt x="175" y="98"/>
                                </a:moveTo>
                                <a:lnTo>
                                  <a:pt x="120" y="98"/>
                                </a:lnTo>
                                <a:lnTo>
                                  <a:pt x="119" y="99"/>
                                </a:lnTo>
                                <a:lnTo>
                                  <a:pt x="119" y="112"/>
                                </a:lnTo>
                                <a:lnTo>
                                  <a:pt x="120" y="113"/>
                                </a:lnTo>
                                <a:lnTo>
                                  <a:pt x="175" y="113"/>
                                </a:lnTo>
                                <a:lnTo>
                                  <a:pt x="176" y="112"/>
                                </a:lnTo>
                                <a:lnTo>
                                  <a:pt x="176" y="99"/>
                                </a:lnTo>
                                <a:lnTo>
                                  <a:pt x="175" y="9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9C636" id="Groep 118" o:spid="_x0000_s1026" style="position:absolute;margin-left:-6.5pt;margin-top:261.5pt;width:595.3pt;height:567.5pt;z-index:-251616256;mso-position-horizontal-relative:page;mso-position-vertical-relative:page" coordorigin="274,5309" coordsize="11906,1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">
              <v:group id="Group 57" o:spid="_x0000_s1027" style="position:absolute;left:274;top:5309;width:11906;height:11161" coordorigin="274,5309" coordsize="11906,1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<v:shape id="Freeform 58" o:spid="_x0000_s1028" style="position:absolute;left:274;top:5309;width:11906;height:11161;visibility:visible;mso-wrap-style:square;v-text-anchor:top" coordsize="11906,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" path="m11906,10616l11906,,,,,10616r11906,e" fillcolor="#fff9f3" stroked="f">
                  <v:path arrowok="t" o:connecttype="custom" o:connectlocs="11906,17702;11906,6541;0,6541;0,17702;11906,17702" o:connectangles="0,0,0,0,0"/>
                </v:shape>
              </v:group>
              <v:group id="Group 59" o:spid="_x0000_s1029" style="position:absolute;left:4549;top:16076;width:351;height:227" coordorigin="4549,16076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<v:shape id="Freeform 64" o:spid="_x0000_s1030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" path="m61,160r-2,l58,173r2,1l61,174r5,1l72,176r30,l109,165r,-4l77,161,65,160r-4,e" fillcolor="#231f20" stroked="f">
                  <v:path arrowok="t" o:connecttype="custom" o:connectlocs="61,16236;59,16236;59,16236;58,16249;60,16250;61,16250;66,16251;72,16252;102,16252;109,16241;109,16237;77,16237;65,16236;61,16236" o:connectangles="0,0,0,0,0,0,0,0,0,0,0,0,0,0"/>
                </v:shape>
                <v:shape id="Freeform 65" o:spid="_x0000_s1031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" path="m216,174r-20,l199,176r13,l216,175r,-1e" fillcolor="#231f20" stroked="f">
                  <v:path arrowok="t" o:connecttype="custom" o:connectlocs="216,16250;196,16250;199,16252;212,16252;216,16251;216,16250" o:connectangles="0,0,0,0,0,0"/>
                </v:shape>
                <v:shape id="Freeform 66" o:spid="_x0000_s1032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" path="m243,137r-14,l238,170r1,1l241,168r4,-8l248,155r-5,-18e" fillcolor="#231f20" stroked="f">
                  <v:path arrowok="t" o:connecttype="custom" o:connectlocs="243,16213;229,16213;238,16246;239,16247;239,16247;241,16244;245,16236;248,16231;243,16213" o:connectangles="0,0,0,0,0,0,0,0,0"/>
                </v:shape>
                <v:shape id="Freeform 68" o:spid="_x0000_s1033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" path="m89,129r-33,l60,131r3,3l89,149r1,2l90,159r-2,2l109,161r,-16l106,138,89,129e" fillcolor="#231f20" stroked="f">
                  <v:path arrowok="t" o:connecttype="custom" o:connectlocs="89,16205;56,16205;60,16207;63,16210;89,16225;90,16227;90,16235;88,16237;109,16237;109,16221;106,16214;89,16205" o:connectangles="0,0,0,0,0,0,0,0,0,0,0,0"/>
                </v:shape>
                <v:shape id="Freeform 69" o:spid="_x0000_s1034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" path="m237,122r-16,l218,123r-9,33l209,157r13,l228,137r15,l239,123r-2,-1e" fillcolor="#231f20" stroked="f">
                  <v:path arrowok="t" o:connecttype="custom" o:connectlocs="237,16198;221,16198;218,16199;209,16232;209,16233;209,16233;222,16233;228,16213;243,16213;239,16199;237,16198" o:connectangles="0,0,0,0,0,0,0,0,0,0,0"/>
                </v:shape>
                <v:shape id="Freeform 70" o:spid="_x0000_s1035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" path="m272,98r-16,l256,99r-6,52l253,145,273,99r-1,-1e" fillcolor="#231f20" stroked="f">
                  <v:path arrowok="t" o:connecttype="custom" o:connectlocs="272,16174;256,16174;256,16175;250,16227;253,16221;273,16175;272,16174" o:connectangles="0,0,0,0,0,0,0"/>
                </v:shape>
                <v:shape id="Freeform 72" o:spid="_x0000_s1036" style="position:absolute;left:4549;top:16076;width:351;height:227;visibility:visible;mso-wrap-style:square;v-text-anchor:top" coordsize="35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" path="m175,98r-55,l119,99r,13l120,113r55,l176,112r,-13l175,98e" fillcolor="#231f20" stroked="f">
                  <v:path arrowok="t" o:connecttype="custom" o:connectlocs="175,16174;120,16174;119,16175;119,16188;120,16189;175,16189;176,16188;176,16175;175,16174" o:connectangles="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"/>
      </w:rPr>
      <w:drawing>
        <wp:inline distT="0" distB="0" distL="0" distR="0" wp14:anchorId="74F3F31A" wp14:editId="74F3F31B">
          <wp:extent cx="2122592" cy="556895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589" t="11179" r="4816" b="13044"/>
                  <a:stretch/>
                </pic:blipFill>
                <pic:spPr bwMode="auto">
                  <a:xfrm>
                    <a:off x="0" y="0"/>
                    <a:ext cx="2122592" cy="556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style="width:100.5pt;height:1023.5pt" o:bullet="t">
        <v:imagedata r:id="rId1" o:title="NANO LABS"/>
      </v:shape>
    </w:pict>
  </w:numPicBullet>
  <w:numPicBullet w:numPicBulletId="1">
    <w:pict>
      <v:shape id="_x0000_i1152" type="#_x0000_t75" style="width:567pt;height:969pt" o:bullet="t">
        <v:imagedata r:id="rId2" o:title="Beeld_voorkant_vlak"/>
      </v:shape>
    </w:pict>
  </w:numPicBullet>
  <w:abstractNum w:abstractNumId="0" w15:restartNumberingAfterBreak="0">
    <w:nsid w:val="029D029B"/>
    <w:multiLevelType w:val="multilevel"/>
    <w:tmpl w:val="CC686540"/>
    <w:name w:val="NanoNextNL opsomming235"/>
    <w:numStyleLink w:val="Stijl6NanoLabs1"/>
  </w:abstractNum>
  <w:abstractNum w:abstractNumId="1" w15:restartNumberingAfterBreak="0">
    <w:nsid w:val="06836F49"/>
    <w:multiLevelType w:val="multilevel"/>
    <w:tmpl w:val="3A287B98"/>
    <w:lvl w:ilvl="0">
      <w:start w:val="1"/>
      <w:numFmt w:val="bullet"/>
      <w:pStyle w:val="NNopsomming"/>
      <w:lvlText w:val=""/>
      <w:lvlJc w:val="left"/>
      <w:pPr>
        <w:ind w:left="567" w:hanging="567"/>
      </w:pPr>
      <w:rPr>
        <w:rFonts w:ascii="Wingdings 2" w:hAnsi="Wingdings 2" w:cs="Times New Roman" w:hint="default"/>
        <w:b w:val="0"/>
        <w:i w:val="0"/>
        <w:color w:val="FFC000" w:themeColor="text2"/>
        <w:sz w:val="10"/>
        <w:szCs w:val="10"/>
      </w:rPr>
    </w:lvl>
    <w:lvl w:ilvl="1">
      <w:start w:val="1"/>
      <w:numFmt w:val="bullet"/>
      <w:lvlText w:val=""/>
      <w:lvlJc w:val="left"/>
      <w:pPr>
        <w:ind w:left="1134" w:hanging="567"/>
      </w:pPr>
      <w:rPr>
        <w:rFonts w:ascii="Wingdings 2" w:hAnsi="Wingdings 2" w:hint="default"/>
        <w:b w:val="0"/>
        <w:i w:val="0"/>
        <w:color w:val="777373"/>
        <w:sz w:val="10"/>
      </w:rPr>
    </w:lvl>
    <w:lvl w:ilvl="2">
      <w:start w:val="1"/>
      <w:numFmt w:val="bullet"/>
      <w:lvlText w:val=""/>
      <w:lvlJc w:val="left"/>
      <w:pPr>
        <w:ind w:left="1701" w:hanging="567"/>
      </w:pPr>
      <w:rPr>
        <w:rFonts w:ascii="Wingdings 2" w:hAnsi="Wingdings 2" w:hint="default"/>
        <w:b w:val="0"/>
        <w:i w:val="0"/>
        <w:color w:val="auto"/>
        <w:sz w:val="10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2" w15:restartNumberingAfterBreak="0">
    <w:nsid w:val="0F560388"/>
    <w:multiLevelType w:val="multilevel"/>
    <w:tmpl w:val="997C8F42"/>
    <w:styleLink w:val="Stijl4"/>
    <w:lvl w:ilvl="0">
      <w:start w:val="1"/>
      <w:numFmt w:val="bullet"/>
      <w:lvlText w:val=""/>
      <w:lvlJc w:val="left"/>
      <w:pPr>
        <w:ind w:left="284" w:firstLine="0"/>
      </w:pPr>
      <w:rPr>
        <w:rFonts w:ascii="Wingdings 2" w:hAnsi="Wingdings 2" w:cs="Times New Roman" w:hint="default"/>
        <w:b w:val="0"/>
        <w:bCs w:val="0"/>
        <w:i w:val="0"/>
        <w:iCs w:val="0"/>
        <w:color w:val="00B0F0" w:themeColor="accent3"/>
        <w:spacing w:val="6"/>
        <w:sz w:val="10"/>
        <w:szCs w:val="10"/>
      </w:rPr>
    </w:lvl>
    <w:lvl w:ilvl="1">
      <w:start w:val="1"/>
      <w:numFmt w:val="bullet"/>
      <w:lvlText w:val=""/>
      <w:lvlJc w:val="left"/>
      <w:pPr>
        <w:tabs>
          <w:tab w:val="num" w:pos="1134"/>
        </w:tabs>
        <w:ind w:left="340" w:firstLine="227"/>
      </w:pPr>
      <w:rPr>
        <w:rFonts w:ascii="Wingdings 2" w:hAnsi="Wingdings 2" w:cs="Times New Roman" w:hint="default"/>
        <w:b w:val="0"/>
        <w:i w:val="0"/>
        <w:color w:val="00B0F0" w:themeColor="accent3"/>
        <w:sz w:val="10"/>
        <w:szCs w:val="10"/>
      </w:rPr>
    </w:lvl>
    <w:lvl w:ilvl="2">
      <w:start w:val="1"/>
      <w:numFmt w:val="bullet"/>
      <w:lvlText w:val=""/>
      <w:lvlJc w:val="left"/>
      <w:pPr>
        <w:tabs>
          <w:tab w:val="num" w:pos="13041"/>
        </w:tabs>
        <w:ind w:left="397" w:firstLine="737"/>
      </w:pPr>
      <w:rPr>
        <w:rFonts w:ascii="Wingdings 2" w:hAnsi="Wingdings 2" w:cs="Times New Roman" w:hint="default"/>
        <w:b w:val="0"/>
        <w:i w:val="0"/>
        <w:color w:val="00B0F0" w:themeColor="accent3"/>
        <w:sz w:val="10"/>
        <w:szCs w:val="10"/>
      </w:rPr>
    </w:lvl>
    <w:lvl w:ilvl="3">
      <w:start w:val="1"/>
      <w:numFmt w:val="bullet"/>
      <w:lvlText w:val=""/>
      <w:lvlJc w:val="left"/>
      <w:pPr>
        <w:tabs>
          <w:tab w:val="num" w:pos="2268"/>
        </w:tabs>
        <w:ind w:left="454" w:firstLine="1247"/>
      </w:pPr>
      <w:rPr>
        <w:rFonts w:ascii="Wingdings 2" w:hAnsi="Wingdings 2" w:cs="Times New Roman" w:hint="default"/>
        <w:color w:val="00B0F0" w:themeColor="accent3"/>
        <w:szCs w:val="10"/>
      </w:rPr>
    </w:lvl>
    <w:lvl w:ilvl="4">
      <w:start w:val="1"/>
      <w:numFmt w:val="bullet"/>
      <w:lvlText w:val=""/>
      <w:lvlJc w:val="left"/>
      <w:pPr>
        <w:tabs>
          <w:tab w:val="num" w:pos="2835"/>
        </w:tabs>
        <w:ind w:left="510" w:firstLine="1758"/>
      </w:pPr>
      <w:rPr>
        <w:rFonts w:ascii="Wingdings 2" w:hAnsi="Wingdings 2" w:cs="Times New Roman" w:hint="default"/>
        <w:color w:val="00B0F0" w:themeColor="accent3"/>
        <w:szCs w:val="10"/>
      </w:rPr>
    </w:lvl>
    <w:lvl w:ilvl="5">
      <w:start w:val="1"/>
      <w:numFmt w:val="bullet"/>
      <w:lvlText w:val=""/>
      <w:lvlJc w:val="left"/>
      <w:pPr>
        <w:tabs>
          <w:tab w:val="num" w:pos="3402"/>
        </w:tabs>
        <w:ind w:left="567" w:firstLine="2268"/>
      </w:pPr>
      <w:rPr>
        <w:rFonts w:ascii="Wingdings 2" w:hAnsi="Wingdings 2" w:cs="Times New Roman" w:hint="default"/>
        <w:color w:val="00B0F0" w:themeColor="accent3"/>
        <w:szCs w:val="10"/>
      </w:rPr>
    </w:lvl>
    <w:lvl w:ilvl="6">
      <w:start w:val="1"/>
      <w:numFmt w:val="bullet"/>
      <w:lvlText w:val=""/>
      <w:lvlJc w:val="left"/>
      <w:pPr>
        <w:tabs>
          <w:tab w:val="num" w:pos="3969"/>
        </w:tabs>
        <w:ind w:left="624" w:firstLine="2778"/>
      </w:pPr>
      <w:rPr>
        <w:rFonts w:ascii="Wingdings 2" w:hAnsi="Wingdings 2" w:cs="Times New Roman" w:hint="default"/>
        <w:color w:val="00B0F0" w:themeColor="accent3"/>
        <w:szCs w:val="10"/>
      </w:rPr>
    </w:lvl>
    <w:lvl w:ilvl="7">
      <w:start w:val="1"/>
      <w:numFmt w:val="bullet"/>
      <w:lvlText w:val=""/>
      <w:lvlJc w:val="left"/>
      <w:pPr>
        <w:tabs>
          <w:tab w:val="num" w:pos="4536"/>
        </w:tabs>
        <w:ind w:left="680" w:firstLine="3289"/>
      </w:pPr>
      <w:rPr>
        <w:rFonts w:ascii="Wingdings 2" w:hAnsi="Wingdings 2" w:cs="Times New Roman" w:hint="default"/>
        <w:color w:val="00B0F0" w:themeColor="accent3"/>
        <w:szCs w:val="10"/>
      </w:rPr>
    </w:lvl>
    <w:lvl w:ilvl="8">
      <w:start w:val="1"/>
      <w:numFmt w:val="bullet"/>
      <w:lvlText w:val=""/>
      <w:lvlJc w:val="left"/>
      <w:pPr>
        <w:tabs>
          <w:tab w:val="num" w:pos="4536"/>
        </w:tabs>
        <w:ind w:left="737" w:firstLine="3799"/>
      </w:pPr>
      <w:rPr>
        <w:rFonts w:ascii="Wingdings 2" w:hAnsi="Wingdings 2" w:cs="Times New Roman" w:hint="default"/>
        <w:color w:val="00B0F0" w:themeColor="accent3"/>
        <w:szCs w:val="10"/>
      </w:rPr>
    </w:lvl>
  </w:abstractNum>
  <w:abstractNum w:abstractNumId="3" w15:restartNumberingAfterBreak="0">
    <w:nsid w:val="0FBF5165"/>
    <w:multiLevelType w:val="hybridMultilevel"/>
    <w:tmpl w:val="0E567E34"/>
    <w:lvl w:ilvl="0" w:tplc="F5C08BDC">
      <w:start w:val="1"/>
      <w:numFmt w:val="bullet"/>
      <w:pStyle w:val="Opsommen"/>
      <w:lvlText w:val=""/>
      <w:lvlJc w:val="left"/>
      <w:pPr>
        <w:tabs>
          <w:tab w:val="num" w:pos="1891"/>
        </w:tabs>
        <w:ind w:left="1871" w:hanging="340"/>
      </w:pPr>
      <w:rPr>
        <w:rFonts w:ascii="Symbol" w:hAnsi="Symbol" w:hint="default"/>
        <w:b w:val="0"/>
        <w:i w:val="0"/>
        <w:sz w:val="17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E17A9"/>
    <w:multiLevelType w:val="multilevel"/>
    <w:tmpl w:val="F8847EAE"/>
    <w:name w:val="NanoNextNL opsomming234"/>
    <w:lvl w:ilvl="0">
      <w:start w:val="1"/>
      <w:numFmt w:val="bullet"/>
      <w:lvlText w:val=""/>
      <w:lvlJc w:val="left"/>
      <w:pPr>
        <w:ind w:left="567" w:hanging="567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1">
      <w:start w:val="1"/>
      <w:numFmt w:val="bullet"/>
      <w:lvlText w:val=""/>
      <w:lvlJc w:val="left"/>
      <w:pPr>
        <w:ind w:left="1134" w:hanging="567"/>
      </w:pPr>
      <w:rPr>
        <w:rFonts w:ascii="Wingdings 2" w:hAnsi="Wingdings 2" w:cs="Times New Roman" w:hint="default"/>
        <w:b w:val="0"/>
        <w:i w:val="0"/>
        <w:color w:val="777373"/>
        <w:sz w:val="10"/>
        <w:szCs w:val="10"/>
      </w:rPr>
    </w:lvl>
    <w:lvl w:ilvl="2">
      <w:start w:val="1"/>
      <w:numFmt w:val="bullet"/>
      <w:lvlText w:val=""/>
      <w:lvlJc w:val="left"/>
      <w:pPr>
        <w:ind w:left="1701" w:hanging="567"/>
      </w:pPr>
      <w:rPr>
        <w:rFonts w:ascii="Wingdings 2" w:hAnsi="Wingdings 2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bullet"/>
      <w:lvlText w:val=""/>
      <w:lvlJc w:val="left"/>
      <w:pPr>
        <w:ind w:left="2268" w:hanging="567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4">
      <w:start w:val="1"/>
      <w:numFmt w:val="bullet"/>
      <w:lvlText w:val=""/>
      <w:lvlJc w:val="left"/>
      <w:pPr>
        <w:ind w:left="2835" w:hanging="567"/>
      </w:pPr>
      <w:rPr>
        <w:rFonts w:ascii="Wingdings 2" w:hAnsi="Wingdings 2" w:cs="Wingdings 2" w:hint="default"/>
        <w:b w:val="0"/>
        <w:i w:val="0"/>
        <w:color w:val="777373"/>
        <w:sz w:val="10"/>
        <w:szCs w:val="10"/>
      </w:rPr>
    </w:lvl>
    <w:lvl w:ilvl="5">
      <w:start w:val="1"/>
      <w:numFmt w:val="bullet"/>
      <w:lvlText w:val=""/>
      <w:lvlJc w:val="left"/>
      <w:pPr>
        <w:ind w:left="3402" w:hanging="567"/>
      </w:pPr>
      <w:rPr>
        <w:rFonts w:ascii="Wingdings 2" w:hAnsi="Wingdings 2" w:cs="Wingdings 2" w:hint="default"/>
        <w:b w:val="0"/>
        <w:i w:val="0"/>
        <w:color w:val="auto"/>
        <w:sz w:val="10"/>
        <w:szCs w:val="10"/>
      </w:rPr>
    </w:lvl>
    <w:lvl w:ilvl="6">
      <w:start w:val="1"/>
      <w:numFmt w:val="bullet"/>
      <w:lvlText w:val=""/>
      <w:lvlJc w:val="left"/>
      <w:pPr>
        <w:ind w:left="3969" w:hanging="567"/>
      </w:pPr>
      <w:rPr>
        <w:rFonts w:ascii="Wingdings 2" w:hAnsi="Wingdings 2" w:cs="Wingdings 2" w:hint="default"/>
        <w:b w:val="0"/>
        <w:i w:val="0"/>
        <w:color w:val="000000" w:themeColor="text1"/>
        <w:sz w:val="10"/>
        <w:szCs w:val="10"/>
      </w:rPr>
    </w:lvl>
    <w:lvl w:ilvl="7">
      <w:start w:val="1"/>
      <w:numFmt w:val="bullet"/>
      <w:lvlText w:val=""/>
      <w:lvlJc w:val="left"/>
      <w:pPr>
        <w:ind w:left="4536" w:hanging="567"/>
      </w:pPr>
      <w:rPr>
        <w:rFonts w:ascii="Wingdings 2" w:hAnsi="Wingdings 2" w:cs="Courier New" w:hint="default"/>
        <w:color w:val="777373"/>
        <w:szCs w:val="10"/>
      </w:rPr>
    </w:lvl>
    <w:lvl w:ilvl="8">
      <w:start w:val="1"/>
      <w:numFmt w:val="bullet"/>
      <w:lvlText w:val=""/>
      <w:lvlJc w:val="left"/>
      <w:pPr>
        <w:ind w:left="5103" w:hanging="567"/>
      </w:pPr>
      <w:rPr>
        <w:rFonts w:ascii="Wingdings 2" w:hAnsi="Wingdings 2" w:cs="Times New Roman" w:hint="default"/>
        <w:color w:val="auto"/>
        <w:szCs w:val="10"/>
      </w:rPr>
    </w:lvl>
  </w:abstractNum>
  <w:abstractNum w:abstractNumId="5" w15:restartNumberingAfterBreak="0">
    <w:nsid w:val="1F715E72"/>
    <w:multiLevelType w:val="hybridMultilevel"/>
    <w:tmpl w:val="0FE2B11A"/>
    <w:lvl w:ilvl="0" w:tplc="B5E20D9C">
      <w:start w:val="1"/>
      <w:numFmt w:val="decimal"/>
      <w:pStyle w:val="Heading4"/>
      <w:lvlText w:val="1.%1.1.1"/>
      <w:lvlJc w:val="left"/>
      <w:pPr>
        <w:ind w:left="360" w:hanging="360"/>
      </w:pPr>
      <w:rPr>
        <w:rFonts w:hint="default"/>
        <w:color w:val="00B0F0" w:themeColor="accent3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B26891"/>
    <w:multiLevelType w:val="multilevel"/>
    <w:tmpl w:val="15CCAB9C"/>
    <w:styleLink w:val="Stijl10"/>
    <w:lvl w:ilvl="0">
      <w:start w:val="1"/>
      <w:numFmt w:val="bullet"/>
      <w:pStyle w:val="HOPELIJKisditgoed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bCs w:val="0"/>
        <w:iCs w:val="0"/>
        <w:color w:val="auto"/>
        <w:w w:val="100"/>
        <w:sz w:val="100"/>
        <w14:ligatures w14:val="none"/>
      </w:rPr>
    </w:lvl>
    <w:lvl w:ilvl="1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2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3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4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5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6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7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  <w:lvl w:ilvl="8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b/>
        <w:color w:val="auto"/>
        <w:sz w:val="100"/>
      </w:rPr>
    </w:lvl>
  </w:abstractNum>
  <w:abstractNum w:abstractNumId="7" w15:restartNumberingAfterBreak="0">
    <w:nsid w:val="220978CF"/>
    <w:multiLevelType w:val="multilevel"/>
    <w:tmpl w:val="CC686540"/>
    <w:name w:val="NanoNextNL opsomming235"/>
    <w:numStyleLink w:val="Stijl6NanoLabs1"/>
  </w:abstractNum>
  <w:abstractNum w:abstractNumId="8" w15:restartNumberingAfterBreak="0">
    <w:nsid w:val="2408114D"/>
    <w:multiLevelType w:val="multilevel"/>
    <w:tmpl w:val="CC686540"/>
    <w:styleLink w:val="Stijl6NanoLabs1"/>
    <w:lvl w:ilvl="0">
      <w:start w:val="1"/>
      <w:numFmt w:val="bullet"/>
      <w:lvlText w:val=""/>
      <w:lvlJc w:val="left"/>
      <w:pPr>
        <w:ind w:left="720" w:hanging="360"/>
      </w:pPr>
      <w:rPr>
        <w:rFonts w:ascii="Wingdings 2" w:hAnsi="Wingdings 2" w:cs="Wingdings 2" w:hint="default"/>
        <w:color w:val="00B0F0" w:themeColor="accent3"/>
        <w:spacing w:val="6"/>
        <w:sz w:val="14"/>
        <w:szCs w:val="17"/>
      </w:rPr>
    </w:lvl>
    <w:lvl w:ilvl="1">
      <w:start w:val="1"/>
      <w:numFmt w:val="bullet"/>
      <w:lvlText w:val=""/>
      <w:lvlJc w:val="left"/>
      <w:pPr>
        <w:ind w:left="1440" w:hanging="360"/>
      </w:pPr>
      <w:rPr>
        <w:rFonts w:ascii="Wingdings 2" w:hAnsi="Wingdings 2" w:cs="Courier New" w:hint="default"/>
        <w:color w:val="00B0F0" w:themeColor="accent3"/>
        <w:sz w:val="14"/>
        <w:szCs w:val="10"/>
      </w:rPr>
    </w:lvl>
    <w:lvl w:ilvl="2">
      <w:start w:val="1"/>
      <w:numFmt w:val="bullet"/>
      <w:lvlText w:val=""/>
      <w:lvlJc w:val="left"/>
      <w:pPr>
        <w:ind w:left="2160" w:hanging="360"/>
      </w:pPr>
      <w:rPr>
        <w:rFonts w:ascii="Wingdings 2" w:hAnsi="Wingdings 2" w:cs="Times New Roman" w:hint="default"/>
        <w:color w:val="00B0F0" w:themeColor="accent3"/>
        <w:sz w:val="14"/>
        <w:szCs w:val="17"/>
      </w:rPr>
    </w:lvl>
    <w:lvl w:ilvl="3">
      <w:start w:val="1"/>
      <w:numFmt w:val="bullet"/>
      <w:lvlText w:val=""/>
      <w:lvlJc w:val="left"/>
      <w:pPr>
        <w:ind w:left="2880" w:hanging="360"/>
      </w:pPr>
      <w:rPr>
        <w:rFonts w:ascii="Wingdings 2" w:hAnsi="Wingdings 2" w:cs="Times New Roman" w:hint="default"/>
        <w:color w:val="00B0F0" w:themeColor="accent3"/>
        <w:sz w:val="14"/>
        <w:szCs w:val="17"/>
      </w:rPr>
    </w:lvl>
    <w:lvl w:ilvl="4">
      <w:start w:val="1"/>
      <w:numFmt w:val="bullet"/>
      <w:lvlText w:val=""/>
      <w:lvlJc w:val="left"/>
      <w:pPr>
        <w:ind w:left="3600" w:hanging="360"/>
      </w:pPr>
      <w:rPr>
        <w:rFonts w:ascii="Wingdings 2" w:hAnsi="Wingdings 2" w:cs="Courier New" w:hint="default"/>
        <w:color w:val="00B0F0" w:themeColor="accent3"/>
        <w:sz w:val="14"/>
        <w:szCs w:val="17"/>
      </w:rPr>
    </w:lvl>
    <w:lvl w:ilvl="5">
      <w:start w:val="1"/>
      <w:numFmt w:val="bullet"/>
      <w:lvlText w:val=""/>
      <w:lvlJc w:val="left"/>
      <w:pPr>
        <w:ind w:left="432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  <w:lvl w:ilvl="6">
      <w:start w:val="1"/>
      <w:numFmt w:val="bullet"/>
      <w:lvlText w:val=""/>
      <w:lvlJc w:val="left"/>
      <w:pPr>
        <w:ind w:left="504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  <w:lvl w:ilvl="7">
      <w:start w:val="1"/>
      <w:numFmt w:val="bullet"/>
      <w:lvlText w:val=""/>
      <w:lvlJc w:val="left"/>
      <w:pPr>
        <w:ind w:left="5760" w:hanging="360"/>
      </w:pPr>
      <w:rPr>
        <w:rFonts w:ascii="Wingdings 2" w:hAnsi="Wingdings 2" w:cs="Courier New" w:hint="default"/>
        <w:color w:val="00B0F0" w:themeColor="accent3"/>
        <w:sz w:val="14"/>
        <w:szCs w:val="10"/>
      </w:rPr>
    </w:lvl>
    <w:lvl w:ilvl="8">
      <w:start w:val="1"/>
      <w:numFmt w:val="bullet"/>
      <w:lvlText w:val=""/>
      <w:lvlJc w:val="left"/>
      <w:pPr>
        <w:ind w:left="648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</w:abstractNum>
  <w:abstractNum w:abstractNumId="9" w15:restartNumberingAfterBreak="0">
    <w:nsid w:val="290C7B95"/>
    <w:multiLevelType w:val="multilevel"/>
    <w:tmpl w:val="997C8F42"/>
    <w:numStyleLink w:val="Stijl4"/>
  </w:abstractNum>
  <w:abstractNum w:abstractNumId="10" w15:restartNumberingAfterBreak="0">
    <w:nsid w:val="297078AA"/>
    <w:multiLevelType w:val="multilevel"/>
    <w:tmpl w:val="C8CAA02C"/>
    <w:lvl w:ilvl="0">
      <w:start w:val="1"/>
      <w:numFmt w:val="bullet"/>
      <w:lvlText w:val=""/>
      <w:lvlJc w:val="left"/>
      <w:pPr>
        <w:ind w:left="720" w:hanging="360"/>
      </w:pPr>
      <w:rPr>
        <w:rFonts w:ascii="Wingdings 2" w:hAnsi="Wingdings 2" w:cs="Wingdings 2" w:hint="default"/>
        <w:color w:val="00B0F0" w:themeColor="accent3"/>
        <w:spacing w:val="6"/>
        <w:sz w:val="14"/>
        <w:szCs w:val="17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 w:themeColor="accent3"/>
        <w:sz w:val="14"/>
        <w:szCs w:val="10"/>
      </w:rPr>
    </w:lvl>
    <w:lvl w:ilvl="2">
      <w:start w:val="1"/>
      <w:numFmt w:val="bullet"/>
      <w:lvlText w:val=""/>
      <w:lvlJc w:val="left"/>
      <w:pPr>
        <w:ind w:left="2160" w:hanging="360"/>
      </w:pPr>
      <w:rPr>
        <w:rFonts w:ascii="Wingdings 2" w:hAnsi="Wingdings 2" w:cs="Times New Roman" w:hint="default"/>
        <w:color w:val="00B0F0" w:themeColor="accent3"/>
        <w:sz w:val="14"/>
        <w:szCs w:val="17"/>
      </w:rPr>
    </w:lvl>
    <w:lvl w:ilvl="3">
      <w:start w:val="1"/>
      <w:numFmt w:val="bullet"/>
      <w:lvlText w:val=""/>
      <w:lvlJc w:val="left"/>
      <w:pPr>
        <w:ind w:left="2880" w:hanging="360"/>
      </w:pPr>
      <w:rPr>
        <w:rFonts w:ascii="Wingdings 2" w:hAnsi="Wingdings 2" w:cs="Times New Roman" w:hint="default"/>
        <w:color w:val="00B0F0" w:themeColor="accent3"/>
        <w:sz w:val="14"/>
        <w:szCs w:val="17"/>
      </w:rPr>
    </w:lvl>
    <w:lvl w:ilvl="4">
      <w:start w:val="1"/>
      <w:numFmt w:val="bullet"/>
      <w:lvlText w:val=""/>
      <w:lvlJc w:val="left"/>
      <w:pPr>
        <w:ind w:left="3600" w:hanging="360"/>
      </w:pPr>
      <w:rPr>
        <w:rFonts w:ascii="Wingdings 2" w:hAnsi="Wingdings 2" w:cs="Courier New" w:hint="default"/>
        <w:color w:val="00B0F0" w:themeColor="accent3"/>
        <w:sz w:val="14"/>
        <w:szCs w:val="17"/>
      </w:rPr>
    </w:lvl>
    <w:lvl w:ilvl="5">
      <w:start w:val="1"/>
      <w:numFmt w:val="bullet"/>
      <w:lvlText w:val=""/>
      <w:lvlJc w:val="left"/>
      <w:pPr>
        <w:ind w:left="432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  <w:lvl w:ilvl="6">
      <w:start w:val="1"/>
      <w:numFmt w:val="bullet"/>
      <w:lvlText w:val=""/>
      <w:lvlJc w:val="left"/>
      <w:pPr>
        <w:ind w:left="504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  <w:lvl w:ilvl="7">
      <w:start w:val="1"/>
      <w:numFmt w:val="bullet"/>
      <w:lvlText w:val=""/>
      <w:lvlJc w:val="left"/>
      <w:pPr>
        <w:ind w:left="5760" w:hanging="360"/>
      </w:pPr>
      <w:rPr>
        <w:rFonts w:ascii="Wingdings 2" w:hAnsi="Wingdings 2" w:cs="Courier New" w:hint="default"/>
        <w:color w:val="00B0F0" w:themeColor="accent3"/>
        <w:sz w:val="14"/>
        <w:szCs w:val="10"/>
      </w:rPr>
    </w:lvl>
    <w:lvl w:ilvl="8">
      <w:start w:val="1"/>
      <w:numFmt w:val="bullet"/>
      <w:lvlText w:val=""/>
      <w:lvlJc w:val="left"/>
      <w:pPr>
        <w:ind w:left="648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</w:abstractNum>
  <w:abstractNum w:abstractNumId="11" w15:restartNumberingAfterBreak="0">
    <w:nsid w:val="2A1F194B"/>
    <w:multiLevelType w:val="multilevel"/>
    <w:tmpl w:val="B6567A14"/>
    <w:styleLink w:val="Stijl5NanoLabS"/>
    <w:lvl w:ilvl="0">
      <w:start w:val="1"/>
      <w:numFmt w:val="bullet"/>
      <w:lvlText w:val=""/>
      <w:lvlJc w:val="left"/>
      <w:pPr>
        <w:ind w:left="720" w:hanging="360"/>
      </w:pPr>
      <w:rPr>
        <w:rFonts w:ascii="Wingdings 2" w:hAnsi="Wingdings 2" w:cs="Times New Roman" w:hint="default"/>
        <w:color w:val="FFC000" w:themeColor="text2"/>
        <w:spacing w:val="6"/>
        <w:sz w:val="14"/>
        <w:szCs w:val="17"/>
      </w:rPr>
    </w:lvl>
    <w:lvl w:ilvl="1">
      <w:start w:val="1"/>
      <w:numFmt w:val="bullet"/>
      <w:lvlText w:val=""/>
      <w:lvlJc w:val="left"/>
      <w:pPr>
        <w:ind w:left="144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2">
      <w:start w:val="1"/>
      <w:numFmt w:val="bullet"/>
      <w:lvlText w:val=""/>
      <w:lvlJc w:val="left"/>
      <w:pPr>
        <w:ind w:left="216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3">
      <w:start w:val="1"/>
      <w:numFmt w:val="bullet"/>
      <w:lvlText w:val=""/>
      <w:lvlJc w:val="left"/>
      <w:pPr>
        <w:ind w:left="288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4">
      <w:start w:val="1"/>
      <w:numFmt w:val="bullet"/>
      <w:lvlText w:val=""/>
      <w:lvlJc w:val="left"/>
      <w:pPr>
        <w:ind w:left="360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5">
      <w:start w:val="1"/>
      <w:numFmt w:val="bullet"/>
      <w:lvlText w:val=""/>
      <w:lvlJc w:val="left"/>
      <w:pPr>
        <w:ind w:left="432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6">
      <w:start w:val="1"/>
      <w:numFmt w:val="bullet"/>
      <w:lvlText w:val=""/>
      <w:lvlJc w:val="left"/>
      <w:pPr>
        <w:ind w:left="504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7">
      <w:start w:val="1"/>
      <w:numFmt w:val="bullet"/>
      <w:lvlText w:val=""/>
      <w:lvlJc w:val="left"/>
      <w:pPr>
        <w:ind w:left="576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  <w:lvl w:ilvl="8">
      <w:start w:val="1"/>
      <w:numFmt w:val="bullet"/>
      <w:lvlText w:val=""/>
      <w:lvlJc w:val="left"/>
      <w:pPr>
        <w:ind w:left="6480" w:hanging="360"/>
      </w:pPr>
      <w:rPr>
        <w:rFonts w:ascii="Wingdings 2" w:hAnsi="Wingdings 2" w:cs="Times New Roman" w:hint="default"/>
        <w:color w:val="FFC000" w:themeColor="text2"/>
        <w:sz w:val="14"/>
        <w:szCs w:val="17"/>
      </w:rPr>
    </w:lvl>
  </w:abstractNum>
  <w:abstractNum w:abstractNumId="12" w15:restartNumberingAfterBreak="0">
    <w:nsid w:val="2A204A3C"/>
    <w:multiLevelType w:val="multilevel"/>
    <w:tmpl w:val="EFD6894C"/>
    <w:name w:val="NanoNextNL opsomming233"/>
    <w:numStyleLink w:val="Stijl5"/>
  </w:abstractNum>
  <w:abstractNum w:abstractNumId="13" w15:restartNumberingAfterBreak="0">
    <w:nsid w:val="2EF415B4"/>
    <w:multiLevelType w:val="hybridMultilevel"/>
    <w:tmpl w:val="9AB0CDD4"/>
    <w:lvl w:ilvl="0" w:tplc="0A047B2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7527B"/>
    <w:multiLevelType w:val="multilevel"/>
    <w:tmpl w:val="229C2CFA"/>
    <w:lvl w:ilvl="0">
      <w:start w:val="1"/>
      <w:numFmt w:val="decimal"/>
      <w:lvlText w:val="%1 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 w:themeColor="text1"/>
        <w:spacing w:val="6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917"/>
        </w:tabs>
        <w:ind w:left="917" w:hanging="737"/>
      </w:pPr>
      <w:rPr>
        <w:rFonts w:ascii="Symbol" w:hAnsi="Symbol" w:hint="default"/>
        <w:b w:val="0"/>
        <w:i w:val="0"/>
        <w:color w:val="000000" w:themeColor="text1"/>
        <w:sz w:val="20"/>
        <w:szCs w:val="17"/>
      </w:rPr>
    </w:lvl>
    <w:lvl w:ilvl="2">
      <w:start w:val="1"/>
      <w:numFmt w:val="decimal"/>
      <w:lvlText w:val="1.1.1.1.%3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pacing w:val="6"/>
        <w:position w:val="0"/>
        <w:sz w:val="17"/>
        <w:szCs w:val="17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000000" w:themeColor="text1"/>
        <w:sz w:val="17"/>
        <w:szCs w:val="17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color w:val="000000" w:themeColor="text1"/>
        <w:sz w:val="14"/>
        <w:szCs w:val="17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color w:val="000000" w:themeColor="text1"/>
        <w:sz w:val="14"/>
        <w:szCs w:val="17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color w:val="000000" w:themeColor="text1"/>
        <w:sz w:val="14"/>
        <w:szCs w:val="1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  <w:sz w:val="14"/>
        <w:szCs w:val="17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color w:val="000000" w:themeColor="text1"/>
        <w:sz w:val="14"/>
        <w:szCs w:val="17"/>
      </w:rPr>
    </w:lvl>
  </w:abstractNum>
  <w:abstractNum w:abstractNumId="15" w15:restartNumberingAfterBreak="0">
    <w:nsid w:val="315B3ECD"/>
    <w:multiLevelType w:val="multilevel"/>
    <w:tmpl w:val="E6B40EF6"/>
    <w:name w:val="NanoNextNL opsomming2342"/>
    <w:numStyleLink w:val="Stijl6NanoLab"/>
  </w:abstractNum>
  <w:abstractNum w:abstractNumId="16" w15:restartNumberingAfterBreak="0">
    <w:nsid w:val="333366EB"/>
    <w:multiLevelType w:val="multilevel"/>
    <w:tmpl w:val="D426769A"/>
    <w:styleLink w:val="NanoLab"/>
    <w:lvl w:ilvl="0">
      <w:start w:val="1"/>
      <w:numFmt w:val="bullet"/>
      <w:suff w:val="space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FFFFFF" w:themeColor="background1"/>
      </w:rPr>
    </w:lvl>
    <w:lvl w:ilvl="1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</w:rPr>
    </w:lvl>
  </w:abstractNum>
  <w:abstractNum w:abstractNumId="17" w15:restartNumberingAfterBreak="0">
    <w:nsid w:val="39CB6D77"/>
    <w:multiLevelType w:val="multilevel"/>
    <w:tmpl w:val="04090029"/>
    <w:styleLink w:val="Stijl11"/>
    <w:lvl w:ilvl="0">
      <w:start w:val="1"/>
      <w:numFmt w:val="bullet"/>
      <w:suff w:val="space"/>
      <w:lvlText w:val=""/>
      <w:lvlPicBulletId w:val="0"/>
      <w:lvlJc w:val="left"/>
      <w:pPr>
        <w:ind w:left="0" w:firstLine="0"/>
      </w:pPr>
      <w:rPr>
        <w:rFonts w:ascii="Symbol" w:hAnsi="Symbol" w:cs="Times New Roman" w:hint="default"/>
        <w:color w:val="auto"/>
        <w:sz w:val="1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3CC63CDA"/>
    <w:multiLevelType w:val="multilevel"/>
    <w:tmpl w:val="66D0B6C8"/>
    <w:lvl w:ilvl="0">
      <w:start w:val="1"/>
      <w:numFmt w:val="bullet"/>
      <w:lvlText w:val=""/>
      <w:lvlJc w:val="left"/>
      <w:pPr>
        <w:ind w:left="360" w:hanging="360"/>
      </w:pPr>
      <w:rPr>
        <w:rFonts w:ascii="Wingdings 2" w:hAnsi="Wingdings 2" w:cs="Wingdings 2" w:hint="default"/>
        <w:b w:val="0"/>
        <w:bCs w:val="0"/>
        <w:i w:val="0"/>
        <w:iCs w:val="0"/>
        <w:color w:val="000000" w:themeColor="text1"/>
        <w:spacing w:val="6"/>
        <w:sz w:val="14"/>
        <w:szCs w:val="17"/>
      </w:rPr>
    </w:lvl>
    <w:lvl w:ilvl="1">
      <w:start w:val="1"/>
      <w:numFmt w:val="decimal"/>
      <w:lvlText w:val="%1.%2"/>
      <w:lvlJc w:val="left"/>
      <w:pPr>
        <w:tabs>
          <w:tab w:val="num" w:pos="917"/>
        </w:tabs>
        <w:ind w:left="917" w:hanging="73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2">
      <w:start w:val="1"/>
      <w:numFmt w:val="decimal"/>
      <w:lvlText w:val="1.1.1.1.%3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pacing w:val="6"/>
        <w:position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FFFFFF" w:themeColor="accent6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F613606"/>
    <w:multiLevelType w:val="multilevel"/>
    <w:tmpl w:val="1F9ADA58"/>
    <w:lvl w:ilvl="0">
      <w:start w:val="1"/>
      <w:numFmt w:val="decimal"/>
      <w:pStyle w:val="Heading1"/>
      <w:lvlText w:val="%1 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B0F0" w:themeColor="accent3"/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17"/>
        </w:tabs>
        <w:ind w:left="917" w:hanging="737"/>
      </w:pPr>
      <w:rPr>
        <w:rFonts w:asciiTheme="majorHAnsi" w:hAnsiTheme="majorHAnsi" w:hint="default"/>
        <w:b w:val="0"/>
        <w:i w:val="0"/>
        <w:color w:val="00B0F0" w:themeColor="accent3"/>
        <w:sz w:val="20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asciiTheme="majorHAnsi" w:hAnsiTheme="majorHAnsi" w:hint="default"/>
        <w:color w:val="00B0F0" w:themeColor="accent3"/>
        <w:sz w:val="17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FFFFFF" w:themeColor="accent6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color w:val="00B0F0" w:themeColor="accent3"/>
      </w:rPr>
    </w:lvl>
    <w:lvl w:ilvl="5">
      <w:start w:val="1"/>
      <w:numFmt w:val="decimal"/>
      <w:pStyle w:val="Heading6"/>
      <w:lvlText w:val="%1.%2.%3.%4.%5.%6"/>
      <w:lvlJc w:val="left"/>
      <w:pPr>
        <w:ind w:left="2412" w:hanging="1152"/>
      </w:pPr>
      <w:rPr>
        <w:rFonts w:hint="default"/>
        <w:color w:val="00B0F0" w:themeColor="accent3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  <w:color w:val="00B0F0" w:themeColor="accent3"/>
      </w:rPr>
    </w:lvl>
    <w:lvl w:ilvl="7">
      <w:start w:val="1"/>
      <w:numFmt w:val="decimal"/>
      <w:pStyle w:val="Heading8"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3924" w:hanging="1584"/>
      </w:pPr>
      <w:rPr>
        <w:rFonts w:hint="default"/>
      </w:rPr>
    </w:lvl>
  </w:abstractNum>
  <w:abstractNum w:abstractNumId="20" w15:restartNumberingAfterBreak="0">
    <w:nsid w:val="3FB074FE"/>
    <w:multiLevelType w:val="multilevel"/>
    <w:tmpl w:val="CC686540"/>
    <w:numStyleLink w:val="Stijl6NanoLabs1"/>
  </w:abstractNum>
  <w:abstractNum w:abstractNumId="21" w15:restartNumberingAfterBreak="0">
    <w:nsid w:val="3FDB7E47"/>
    <w:multiLevelType w:val="multilevel"/>
    <w:tmpl w:val="EFD6894C"/>
    <w:numStyleLink w:val="Stijl5"/>
  </w:abstractNum>
  <w:abstractNum w:abstractNumId="22" w15:restartNumberingAfterBreak="0">
    <w:nsid w:val="40F25579"/>
    <w:multiLevelType w:val="multilevel"/>
    <w:tmpl w:val="CC686540"/>
    <w:name w:val="NanoNextNL opsomming2352"/>
    <w:numStyleLink w:val="Stijl6NanoLabs1"/>
  </w:abstractNum>
  <w:abstractNum w:abstractNumId="23" w15:restartNumberingAfterBreak="0">
    <w:nsid w:val="4615546A"/>
    <w:multiLevelType w:val="hybridMultilevel"/>
    <w:tmpl w:val="67FED94A"/>
    <w:lvl w:ilvl="0" w:tplc="ACC0BB72">
      <w:start w:val="1"/>
      <w:numFmt w:val="decimal"/>
      <w:pStyle w:val="Heading3"/>
      <w:lvlText w:val="1.%1.1.1"/>
      <w:lvlJc w:val="left"/>
      <w:pPr>
        <w:ind w:left="360" w:hanging="360"/>
      </w:pPr>
      <w:rPr>
        <w:rFonts w:hint="default"/>
        <w:color w:val="00B0F0" w:themeColor="accent3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AC0201"/>
    <w:multiLevelType w:val="hybridMultilevel"/>
    <w:tmpl w:val="E3C00392"/>
    <w:name w:val="NanoNextNL opsomming23522"/>
    <w:lvl w:ilvl="0" w:tplc="51F233F6">
      <w:start w:val="1"/>
      <w:numFmt w:val="bullet"/>
      <w:lvlText w:val=""/>
      <w:lvlJc w:val="left"/>
      <w:pPr>
        <w:ind w:left="1440" w:hanging="360"/>
      </w:pPr>
      <w:rPr>
        <w:rFonts w:ascii="Wingdings 2" w:hAnsi="Wingdings 2" w:cs="Wingdings 2" w:hint="default"/>
        <w:color w:val="00B0F0" w:themeColor="accent3"/>
        <w:spacing w:val="6"/>
        <w:sz w:val="14"/>
        <w:szCs w:val="17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835D2F"/>
    <w:multiLevelType w:val="multilevel"/>
    <w:tmpl w:val="766C9318"/>
    <w:lvl w:ilvl="0">
      <w:start w:val="1"/>
      <w:numFmt w:val="decimal"/>
      <w:lvlText w:val="%1 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 w:themeColor="text1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17"/>
        </w:tabs>
        <w:ind w:left="917" w:hanging="73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2">
      <w:start w:val="1"/>
      <w:numFmt w:val="decimal"/>
      <w:lvlText w:val="1.1.1.1.%3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pacing w:val="6"/>
        <w:position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FFFFFF" w:themeColor="accent6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49895C21"/>
    <w:multiLevelType w:val="hybridMultilevel"/>
    <w:tmpl w:val="8E2478F6"/>
    <w:name w:val="NanoNextNL opsomming22"/>
    <w:lvl w:ilvl="0" w:tplc="25CA41B8">
      <w:start w:val="1"/>
      <w:numFmt w:val="decimal"/>
      <w:lvlText w:val="1.1.1.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olor w:val="FFC000" w:themeColor="text2"/>
        <w:spacing w:val="4"/>
        <w:position w:val="0"/>
        <w:sz w:val="17"/>
        <w:szCs w:val="17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C3A85"/>
    <w:multiLevelType w:val="multilevel"/>
    <w:tmpl w:val="997C8F42"/>
    <w:name w:val="NanoNextNL opsomming2"/>
    <w:numStyleLink w:val="Stijl4"/>
  </w:abstractNum>
  <w:abstractNum w:abstractNumId="28" w15:restartNumberingAfterBreak="0">
    <w:nsid w:val="530122C9"/>
    <w:multiLevelType w:val="multilevel"/>
    <w:tmpl w:val="997C8F42"/>
    <w:numStyleLink w:val="Stijl4"/>
  </w:abstractNum>
  <w:abstractNum w:abstractNumId="29" w15:restartNumberingAfterBreak="0">
    <w:nsid w:val="5312326F"/>
    <w:multiLevelType w:val="multilevel"/>
    <w:tmpl w:val="3A287B98"/>
    <w:lvl w:ilvl="0">
      <w:start w:val="1"/>
      <w:numFmt w:val="bullet"/>
      <w:pStyle w:val="OpsommingNanoNextNL"/>
      <w:lvlText w:val=""/>
      <w:lvlJc w:val="left"/>
      <w:pPr>
        <w:ind w:left="567" w:hanging="567"/>
      </w:pPr>
      <w:rPr>
        <w:rFonts w:ascii="Wingdings 2" w:hAnsi="Wingdings 2" w:cs="Times New Roman" w:hint="default"/>
        <w:b w:val="0"/>
        <w:i w:val="0"/>
        <w:color w:val="FFC000" w:themeColor="text2"/>
        <w:sz w:val="10"/>
        <w:szCs w:val="10"/>
      </w:rPr>
    </w:lvl>
    <w:lvl w:ilvl="1">
      <w:start w:val="1"/>
      <w:numFmt w:val="bullet"/>
      <w:lvlText w:val=""/>
      <w:lvlJc w:val="left"/>
      <w:pPr>
        <w:ind w:left="1134" w:hanging="567"/>
      </w:pPr>
      <w:rPr>
        <w:rFonts w:ascii="Wingdings 2" w:hAnsi="Wingdings 2" w:hint="default"/>
        <w:b w:val="0"/>
        <w:i w:val="0"/>
        <w:color w:val="777373"/>
        <w:sz w:val="10"/>
      </w:rPr>
    </w:lvl>
    <w:lvl w:ilvl="2">
      <w:start w:val="1"/>
      <w:numFmt w:val="bullet"/>
      <w:lvlText w:val=""/>
      <w:lvlJc w:val="left"/>
      <w:pPr>
        <w:ind w:left="1701" w:hanging="567"/>
      </w:pPr>
      <w:rPr>
        <w:rFonts w:ascii="Wingdings 2" w:hAnsi="Wingdings 2" w:hint="default"/>
        <w:b w:val="0"/>
        <w:i w:val="0"/>
        <w:color w:val="auto"/>
        <w:sz w:val="10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30" w15:restartNumberingAfterBreak="0">
    <w:nsid w:val="551C630C"/>
    <w:multiLevelType w:val="multilevel"/>
    <w:tmpl w:val="766C9318"/>
    <w:lvl w:ilvl="0">
      <w:start w:val="1"/>
      <w:numFmt w:val="decimal"/>
      <w:lvlText w:val="%1 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 w:themeColor="text1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17"/>
        </w:tabs>
        <w:ind w:left="917" w:hanging="73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2">
      <w:start w:val="1"/>
      <w:numFmt w:val="decimal"/>
      <w:lvlText w:val="1.1.1.1.%3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pacing w:val="6"/>
        <w:position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FFFFFF" w:themeColor="accent6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9820B3B"/>
    <w:multiLevelType w:val="multilevel"/>
    <w:tmpl w:val="E6B40EF6"/>
    <w:styleLink w:val="Stijl6NanoLab"/>
    <w:lvl w:ilvl="0">
      <w:start w:val="1"/>
      <w:numFmt w:val="bullet"/>
      <w:lvlText w:val=""/>
      <w:lvlJc w:val="left"/>
      <w:pPr>
        <w:ind w:left="567" w:hanging="567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1">
      <w:start w:val="1"/>
      <w:numFmt w:val="bullet"/>
      <w:lvlText w:val=""/>
      <w:lvlJc w:val="left"/>
      <w:pPr>
        <w:ind w:left="851" w:hanging="284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2">
      <w:start w:val="1"/>
      <w:numFmt w:val="bullet"/>
      <w:lvlText w:val=""/>
      <w:lvlJc w:val="left"/>
      <w:pPr>
        <w:ind w:left="1134" w:firstLine="0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3">
      <w:start w:val="1"/>
      <w:numFmt w:val="bullet"/>
      <w:lvlText w:val=""/>
      <w:lvlJc w:val="left"/>
      <w:pPr>
        <w:ind w:left="1418" w:firstLine="283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4">
      <w:start w:val="1"/>
      <w:numFmt w:val="bullet"/>
      <w:lvlText w:val=""/>
      <w:lvlJc w:val="left"/>
      <w:pPr>
        <w:ind w:left="1701" w:firstLine="567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5">
      <w:start w:val="1"/>
      <w:numFmt w:val="bullet"/>
      <w:lvlText w:val=""/>
      <w:lvlJc w:val="left"/>
      <w:pPr>
        <w:ind w:left="1985" w:firstLine="850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6">
      <w:start w:val="1"/>
      <w:numFmt w:val="bullet"/>
      <w:lvlText w:val=""/>
      <w:lvlJc w:val="left"/>
      <w:pPr>
        <w:ind w:left="2268" w:firstLine="1134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7">
      <w:start w:val="1"/>
      <w:numFmt w:val="bullet"/>
      <w:lvlText w:val=""/>
      <w:lvlJc w:val="left"/>
      <w:pPr>
        <w:ind w:left="2552" w:firstLine="1417"/>
      </w:pPr>
      <w:rPr>
        <w:rFonts w:ascii="Wingdings 2" w:hAnsi="Wingdings 2" w:cs="Times New Roman" w:hint="default"/>
        <w:b w:val="0"/>
        <w:i w:val="0"/>
        <w:color w:val="000000" w:themeColor="text1"/>
        <w:sz w:val="10"/>
        <w:szCs w:val="10"/>
      </w:rPr>
    </w:lvl>
    <w:lvl w:ilvl="8">
      <w:start w:val="1"/>
      <w:numFmt w:val="bullet"/>
      <w:lvlText w:val=""/>
      <w:lvlJc w:val="left"/>
      <w:pPr>
        <w:ind w:left="2835" w:firstLine="1701"/>
      </w:pPr>
      <w:rPr>
        <w:rFonts w:ascii="Wingdings 2" w:hAnsi="Wingdings 2" w:cs="Times New Roman" w:hint="default"/>
        <w:color w:val="000000" w:themeColor="text1"/>
        <w:szCs w:val="10"/>
      </w:rPr>
    </w:lvl>
  </w:abstractNum>
  <w:abstractNum w:abstractNumId="32" w15:restartNumberingAfterBreak="0">
    <w:nsid w:val="598C14B2"/>
    <w:multiLevelType w:val="multilevel"/>
    <w:tmpl w:val="EFD6894C"/>
    <w:styleLink w:val="Stijl5"/>
    <w:lvl w:ilvl="0">
      <w:start w:val="1"/>
      <w:numFmt w:val="bullet"/>
      <w:lvlText w:val=""/>
      <w:lvlJc w:val="left"/>
      <w:pPr>
        <w:ind w:left="720" w:hanging="360"/>
      </w:pPr>
      <w:rPr>
        <w:rFonts w:ascii="Wingdings 2" w:hAnsi="Wingdings 2" w:cs="Wingdings 2" w:hint="default"/>
        <w:color w:val="00B0F0" w:themeColor="accent3"/>
        <w:spacing w:val="6"/>
        <w:sz w:val="14"/>
        <w:szCs w:val="17"/>
      </w:rPr>
    </w:lvl>
    <w:lvl w:ilvl="1">
      <w:start w:val="1"/>
      <w:numFmt w:val="bullet"/>
      <w:lvlText w:val=""/>
      <w:lvlJc w:val="left"/>
      <w:pPr>
        <w:ind w:left="144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  <w:lvl w:ilvl="2">
      <w:start w:val="1"/>
      <w:numFmt w:val="bullet"/>
      <w:lvlText w:val=""/>
      <w:lvlJc w:val="left"/>
      <w:pPr>
        <w:ind w:left="216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  <w:lvl w:ilvl="3">
      <w:start w:val="1"/>
      <w:numFmt w:val="bullet"/>
      <w:lvlText w:val=""/>
      <w:lvlJc w:val="left"/>
      <w:pPr>
        <w:ind w:left="288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  <w:lvl w:ilvl="4">
      <w:start w:val="1"/>
      <w:numFmt w:val="bullet"/>
      <w:lvlText w:val=""/>
      <w:lvlJc w:val="left"/>
      <w:pPr>
        <w:ind w:left="360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  <w:lvl w:ilvl="5">
      <w:start w:val="1"/>
      <w:numFmt w:val="bullet"/>
      <w:lvlText w:val=""/>
      <w:lvlJc w:val="left"/>
      <w:pPr>
        <w:ind w:left="432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  <w:lvl w:ilvl="6">
      <w:start w:val="1"/>
      <w:numFmt w:val="bullet"/>
      <w:lvlText w:val=""/>
      <w:lvlJc w:val="left"/>
      <w:pPr>
        <w:ind w:left="504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  <w:lvl w:ilvl="7">
      <w:start w:val="1"/>
      <w:numFmt w:val="bullet"/>
      <w:lvlText w:val=""/>
      <w:lvlJc w:val="left"/>
      <w:pPr>
        <w:ind w:left="5760" w:hanging="360"/>
      </w:pPr>
      <w:rPr>
        <w:rFonts w:ascii="Wingdings 2" w:hAnsi="Wingdings 2" w:cs="Courier New" w:hint="default"/>
        <w:color w:val="000000" w:themeColor="text1"/>
        <w:sz w:val="14"/>
        <w:szCs w:val="17"/>
      </w:rPr>
    </w:lvl>
    <w:lvl w:ilvl="8">
      <w:start w:val="1"/>
      <w:numFmt w:val="bullet"/>
      <w:lvlText w:val=""/>
      <w:lvlJc w:val="left"/>
      <w:pPr>
        <w:ind w:left="6480" w:hanging="360"/>
      </w:pPr>
      <w:rPr>
        <w:rFonts w:ascii="Wingdings 2" w:hAnsi="Wingdings 2" w:cs="Times New Roman" w:hint="default"/>
        <w:color w:val="000000" w:themeColor="text1"/>
        <w:sz w:val="14"/>
        <w:szCs w:val="17"/>
      </w:rPr>
    </w:lvl>
  </w:abstractNum>
  <w:abstractNum w:abstractNumId="33" w15:restartNumberingAfterBreak="0">
    <w:nsid w:val="5D46127D"/>
    <w:multiLevelType w:val="multilevel"/>
    <w:tmpl w:val="B6567A14"/>
    <w:name w:val="NanoNextNL opsomming232"/>
    <w:numStyleLink w:val="Stijl5NanoLabS"/>
  </w:abstractNum>
  <w:abstractNum w:abstractNumId="34" w15:restartNumberingAfterBreak="0">
    <w:nsid w:val="60D400DC"/>
    <w:multiLevelType w:val="multilevel"/>
    <w:tmpl w:val="CC686540"/>
    <w:lvl w:ilvl="0">
      <w:start w:val="1"/>
      <w:numFmt w:val="bullet"/>
      <w:lvlText w:val=""/>
      <w:lvlJc w:val="left"/>
      <w:pPr>
        <w:ind w:left="720" w:hanging="360"/>
      </w:pPr>
      <w:rPr>
        <w:rFonts w:ascii="Wingdings 2" w:hAnsi="Wingdings 2" w:cs="Wingdings 2" w:hint="default"/>
        <w:color w:val="00B0F0" w:themeColor="accent3"/>
        <w:spacing w:val="6"/>
        <w:sz w:val="14"/>
        <w:szCs w:val="17"/>
      </w:rPr>
    </w:lvl>
    <w:lvl w:ilvl="1">
      <w:start w:val="1"/>
      <w:numFmt w:val="bullet"/>
      <w:lvlText w:val=""/>
      <w:lvlJc w:val="left"/>
      <w:pPr>
        <w:ind w:left="1440" w:hanging="360"/>
      </w:pPr>
      <w:rPr>
        <w:rFonts w:ascii="Wingdings 2" w:hAnsi="Wingdings 2" w:cs="Courier New" w:hint="default"/>
        <w:color w:val="00B0F0" w:themeColor="accent3"/>
        <w:sz w:val="14"/>
        <w:szCs w:val="10"/>
      </w:rPr>
    </w:lvl>
    <w:lvl w:ilvl="2">
      <w:start w:val="1"/>
      <w:numFmt w:val="bullet"/>
      <w:lvlText w:val=""/>
      <w:lvlJc w:val="left"/>
      <w:pPr>
        <w:ind w:left="2160" w:hanging="360"/>
      </w:pPr>
      <w:rPr>
        <w:rFonts w:ascii="Wingdings 2" w:hAnsi="Wingdings 2" w:cs="Times New Roman" w:hint="default"/>
        <w:color w:val="00B0F0" w:themeColor="accent3"/>
        <w:sz w:val="14"/>
        <w:szCs w:val="17"/>
      </w:rPr>
    </w:lvl>
    <w:lvl w:ilvl="3">
      <w:start w:val="1"/>
      <w:numFmt w:val="bullet"/>
      <w:lvlText w:val=""/>
      <w:lvlJc w:val="left"/>
      <w:pPr>
        <w:ind w:left="2880" w:hanging="360"/>
      </w:pPr>
      <w:rPr>
        <w:rFonts w:ascii="Wingdings 2" w:hAnsi="Wingdings 2" w:cs="Times New Roman" w:hint="default"/>
        <w:color w:val="00B0F0" w:themeColor="accent3"/>
        <w:sz w:val="14"/>
        <w:szCs w:val="17"/>
      </w:rPr>
    </w:lvl>
    <w:lvl w:ilvl="4">
      <w:start w:val="1"/>
      <w:numFmt w:val="bullet"/>
      <w:lvlText w:val=""/>
      <w:lvlJc w:val="left"/>
      <w:pPr>
        <w:ind w:left="3600" w:hanging="360"/>
      </w:pPr>
      <w:rPr>
        <w:rFonts w:ascii="Wingdings 2" w:hAnsi="Wingdings 2" w:cs="Courier New" w:hint="default"/>
        <w:color w:val="00B0F0" w:themeColor="accent3"/>
        <w:sz w:val="14"/>
        <w:szCs w:val="17"/>
      </w:rPr>
    </w:lvl>
    <w:lvl w:ilvl="5">
      <w:start w:val="1"/>
      <w:numFmt w:val="bullet"/>
      <w:lvlText w:val=""/>
      <w:lvlJc w:val="left"/>
      <w:pPr>
        <w:ind w:left="432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  <w:lvl w:ilvl="6">
      <w:start w:val="1"/>
      <w:numFmt w:val="bullet"/>
      <w:lvlText w:val=""/>
      <w:lvlJc w:val="left"/>
      <w:pPr>
        <w:ind w:left="504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  <w:lvl w:ilvl="7">
      <w:start w:val="1"/>
      <w:numFmt w:val="bullet"/>
      <w:lvlText w:val=""/>
      <w:lvlJc w:val="left"/>
      <w:pPr>
        <w:ind w:left="5760" w:hanging="360"/>
      </w:pPr>
      <w:rPr>
        <w:rFonts w:ascii="Wingdings 2" w:hAnsi="Wingdings 2" w:cs="Courier New" w:hint="default"/>
        <w:color w:val="00B0F0" w:themeColor="accent3"/>
        <w:sz w:val="14"/>
        <w:szCs w:val="10"/>
      </w:rPr>
    </w:lvl>
    <w:lvl w:ilvl="8">
      <w:start w:val="1"/>
      <w:numFmt w:val="bullet"/>
      <w:lvlText w:val=""/>
      <w:lvlJc w:val="left"/>
      <w:pPr>
        <w:ind w:left="6480" w:hanging="360"/>
      </w:pPr>
      <w:rPr>
        <w:rFonts w:ascii="Wingdings 2" w:hAnsi="Wingdings 2" w:cs="Times New Roman" w:hint="default"/>
        <w:color w:val="00B0F0" w:themeColor="accent3"/>
        <w:sz w:val="14"/>
        <w:szCs w:val="10"/>
      </w:rPr>
    </w:lvl>
  </w:abstractNum>
  <w:abstractNum w:abstractNumId="35" w15:restartNumberingAfterBreak="0">
    <w:nsid w:val="61E83E8E"/>
    <w:multiLevelType w:val="multilevel"/>
    <w:tmpl w:val="6A1054BA"/>
    <w:lvl w:ilvl="0">
      <w:start w:val="1"/>
      <w:numFmt w:val="decimal"/>
      <w:pStyle w:val="NummeringNanoNextNL"/>
      <w:lvlText w:val="%1."/>
      <w:lvlJc w:val="left"/>
      <w:pPr>
        <w:ind w:left="567" w:hanging="567"/>
      </w:pPr>
      <w:rPr>
        <w:rFonts w:asciiTheme="minorHAnsi" w:hAnsiTheme="minorHAnsi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134" w:hanging="567"/>
      </w:pPr>
      <w:rPr>
        <w:rFonts w:asciiTheme="minorHAnsi" w:hAnsiTheme="minorHAnsi" w:hint="default"/>
        <w:b w:val="0"/>
        <w:i w:val="0"/>
        <w:color w:val="777373"/>
      </w:rPr>
    </w:lvl>
    <w:lvl w:ilvl="2">
      <w:start w:val="1"/>
      <w:numFmt w:val="decimal"/>
      <w:lvlText w:val="%1.%2.%3"/>
      <w:lvlJc w:val="left"/>
      <w:pPr>
        <w:ind w:left="1701" w:hanging="567"/>
      </w:pPr>
      <w:rPr>
        <w:rFonts w:asciiTheme="minorHAnsi" w:hAnsiTheme="minorHAnsi" w:hint="default"/>
        <w:b w:val="0"/>
        <w:i w:val="0"/>
        <w:color w:val="FFFFFF" w:themeColor="accent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435ECE"/>
    <w:multiLevelType w:val="multilevel"/>
    <w:tmpl w:val="CC686540"/>
    <w:numStyleLink w:val="Stijl6NanoLabs1"/>
  </w:abstractNum>
  <w:abstractNum w:abstractNumId="37" w15:restartNumberingAfterBreak="0">
    <w:nsid w:val="63AD2285"/>
    <w:multiLevelType w:val="multilevel"/>
    <w:tmpl w:val="23CCB994"/>
    <w:lvl w:ilvl="0">
      <w:start w:val="1"/>
      <w:numFmt w:val="decimal"/>
      <w:pStyle w:val="Bijlage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61"/>
        </w:tabs>
        <w:ind w:left="680" w:hanging="68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hanging="136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657338B9"/>
    <w:multiLevelType w:val="multilevel"/>
    <w:tmpl w:val="997C8F42"/>
    <w:numStyleLink w:val="Stijl4"/>
  </w:abstractNum>
  <w:abstractNum w:abstractNumId="39" w15:restartNumberingAfterBreak="0">
    <w:nsid w:val="6D6F149E"/>
    <w:multiLevelType w:val="hybridMultilevel"/>
    <w:tmpl w:val="43EAD878"/>
    <w:lvl w:ilvl="0" w:tplc="7ED65F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BAAB1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606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C36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8A7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A26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A8B5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C0B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F2F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D6CE4"/>
    <w:multiLevelType w:val="multilevel"/>
    <w:tmpl w:val="CC686540"/>
    <w:numStyleLink w:val="Stijl6NanoLabs1"/>
  </w:abstractNum>
  <w:abstractNum w:abstractNumId="41" w15:restartNumberingAfterBreak="0">
    <w:nsid w:val="6FE90955"/>
    <w:multiLevelType w:val="multilevel"/>
    <w:tmpl w:val="76E83E96"/>
    <w:styleLink w:val="Stijl4NanoLab"/>
    <w:lvl w:ilvl="0">
      <w:start w:val="1"/>
      <w:numFmt w:val="bullet"/>
      <w:lvlText w:val=""/>
      <w:lvlJc w:val="left"/>
      <w:pPr>
        <w:ind w:left="360" w:hanging="360"/>
      </w:pPr>
      <w:rPr>
        <w:rFonts w:ascii="Wingdings 2" w:hAnsi="Wingdings 2" w:cs="Times New Roman" w:hint="default"/>
        <w:b w:val="0"/>
        <w:bCs w:val="0"/>
        <w:i w:val="0"/>
        <w:iCs w:val="0"/>
        <w:color w:val="FFC000" w:themeColor="text2"/>
        <w:spacing w:val="6"/>
        <w:sz w:val="10"/>
        <w:szCs w:val="10"/>
      </w:rPr>
    </w:lvl>
    <w:lvl w:ilvl="1">
      <w:start w:val="1"/>
      <w:numFmt w:val="bullet"/>
      <w:lvlText w:val=""/>
      <w:lvlJc w:val="left"/>
      <w:pPr>
        <w:ind w:left="1134" w:hanging="567"/>
      </w:pPr>
      <w:rPr>
        <w:rFonts w:ascii="Wingdings 2" w:hAnsi="Wingdings 2" w:cs="Times New Roman" w:hint="default"/>
        <w:b w:val="0"/>
        <w:i w:val="0"/>
        <w:color w:val="FFC000" w:themeColor="text2"/>
        <w:sz w:val="10"/>
        <w:szCs w:val="10"/>
      </w:rPr>
    </w:lvl>
    <w:lvl w:ilvl="2">
      <w:start w:val="1"/>
      <w:numFmt w:val="bullet"/>
      <w:lvlText w:val=""/>
      <w:lvlJc w:val="left"/>
      <w:pPr>
        <w:ind w:left="1701" w:hanging="567"/>
      </w:pPr>
      <w:rPr>
        <w:rFonts w:ascii="Wingdings 2" w:hAnsi="Wingdings 2" w:cs="Times New Roman" w:hint="default"/>
        <w:b w:val="0"/>
        <w:i w:val="0"/>
        <w:color w:val="FFC000" w:themeColor="text2"/>
        <w:sz w:val="10"/>
        <w:szCs w:val="10"/>
      </w:rPr>
    </w:lvl>
    <w:lvl w:ilvl="3">
      <w:start w:val="1"/>
      <w:numFmt w:val="bullet"/>
      <w:lvlText w:val=""/>
      <w:lvlJc w:val="left"/>
      <w:pPr>
        <w:ind w:left="2268" w:hanging="567"/>
      </w:pPr>
      <w:rPr>
        <w:rFonts w:ascii="Wingdings 2" w:hAnsi="Wingdings 2" w:cs="Times New Roman" w:hint="default"/>
        <w:color w:val="FFC000" w:themeColor="text2"/>
        <w:szCs w:val="10"/>
      </w:rPr>
    </w:lvl>
    <w:lvl w:ilvl="4">
      <w:start w:val="1"/>
      <w:numFmt w:val="bullet"/>
      <w:lvlText w:val=""/>
      <w:lvlJc w:val="left"/>
      <w:pPr>
        <w:ind w:left="2835" w:hanging="567"/>
      </w:pPr>
      <w:rPr>
        <w:rFonts w:ascii="Wingdings 2" w:hAnsi="Wingdings 2" w:cs="Courier New" w:hint="default"/>
        <w:color w:val="FFC000" w:themeColor="text2"/>
        <w:szCs w:val="10"/>
      </w:rPr>
    </w:lvl>
    <w:lvl w:ilvl="5">
      <w:start w:val="1"/>
      <w:numFmt w:val="bullet"/>
      <w:lvlText w:val=""/>
      <w:lvlJc w:val="left"/>
      <w:pPr>
        <w:ind w:left="3402" w:hanging="567"/>
      </w:pPr>
      <w:rPr>
        <w:rFonts w:ascii="Wingdings 2" w:hAnsi="Wingdings 2" w:cs="Times New Roman" w:hint="default"/>
        <w:color w:val="FFC000" w:themeColor="text2"/>
        <w:szCs w:val="10"/>
      </w:rPr>
    </w:lvl>
    <w:lvl w:ilvl="6">
      <w:start w:val="1"/>
      <w:numFmt w:val="bullet"/>
      <w:lvlText w:val=""/>
      <w:lvlJc w:val="left"/>
      <w:pPr>
        <w:ind w:left="3969" w:hanging="567"/>
      </w:pPr>
      <w:rPr>
        <w:rFonts w:ascii="Wingdings 2" w:hAnsi="Wingdings 2" w:cs="Times New Roman" w:hint="default"/>
        <w:color w:val="FFC000" w:themeColor="text2"/>
        <w:szCs w:val="10"/>
      </w:rPr>
    </w:lvl>
    <w:lvl w:ilvl="7">
      <w:start w:val="1"/>
      <w:numFmt w:val="bullet"/>
      <w:lvlText w:val=""/>
      <w:lvlJc w:val="left"/>
      <w:pPr>
        <w:ind w:left="4536" w:hanging="567"/>
      </w:pPr>
      <w:rPr>
        <w:rFonts w:ascii="Wingdings 2" w:hAnsi="Wingdings 2" w:cs="Courier New" w:hint="default"/>
        <w:color w:val="FFC000" w:themeColor="text2"/>
        <w:szCs w:val="10"/>
      </w:rPr>
    </w:lvl>
    <w:lvl w:ilvl="8">
      <w:start w:val="1"/>
      <w:numFmt w:val="bullet"/>
      <w:lvlText w:val=""/>
      <w:lvlJc w:val="left"/>
      <w:pPr>
        <w:ind w:left="5103" w:hanging="567"/>
      </w:pPr>
      <w:rPr>
        <w:rFonts w:ascii="Wingdings 2" w:hAnsi="Wingdings 2" w:cs="Times New Roman" w:hint="default"/>
        <w:color w:val="FFC000" w:themeColor="text2"/>
        <w:szCs w:val="10"/>
      </w:rPr>
    </w:lvl>
  </w:abstractNum>
  <w:abstractNum w:abstractNumId="42" w15:restartNumberingAfterBreak="0">
    <w:nsid w:val="707C1C15"/>
    <w:multiLevelType w:val="multilevel"/>
    <w:tmpl w:val="766C9318"/>
    <w:lvl w:ilvl="0">
      <w:start w:val="1"/>
      <w:numFmt w:val="decimal"/>
      <w:lvlText w:val="%1 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 w:themeColor="text1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17"/>
        </w:tabs>
        <w:ind w:left="917" w:hanging="73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2">
      <w:start w:val="1"/>
      <w:numFmt w:val="decimal"/>
      <w:lvlText w:val="1.1.1.1.%3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pacing w:val="6"/>
        <w:position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FFFFFF" w:themeColor="accent6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708D224B"/>
    <w:multiLevelType w:val="multilevel"/>
    <w:tmpl w:val="15CCAB9C"/>
    <w:numStyleLink w:val="Stijl10"/>
  </w:abstractNum>
  <w:abstractNum w:abstractNumId="44" w15:restartNumberingAfterBreak="0">
    <w:nsid w:val="749952C8"/>
    <w:multiLevelType w:val="multilevel"/>
    <w:tmpl w:val="B6567A14"/>
    <w:name w:val="NanoNextNL opsomming2322"/>
    <w:numStyleLink w:val="Stijl5NanoLabS"/>
  </w:abstractNum>
  <w:abstractNum w:abstractNumId="45" w15:restartNumberingAfterBreak="0">
    <w:nsid w:val="76F14EAC"/>
    <w:multiLevelType w:val="multilevel"/>
    <w:tmpl w:val="EFD6894C"/>
    <w:numStyleLink w:val="Stijl5"/>
  </w:abstractNum>
  <w:abstractNum w:abstractNumId="46" w15:restartNumberingAfterBreak="0">
    <w:nsid w:val="7ABF3EC1"/>
    <w:multiLevelType w:val="singleLevel"/>
    <w:tmpl w:val="04090001"/>
    <w:lvl w:ilvl="0">
      <w:start w:val="1"/>
      <w:numFmt w:val="bullet"/>
      <w:pStyle w:val="OpsommingNanoNextLab"/>
      <w:lvlText w:val=""/>
      <w:lvlJc w:val="left"/>
      <w:pPr>
        <w:ind w:left="1440" w:hanging="360"/>
      </w:pPr>
      <w:rPr>
        <w:rFonts w:ascii="Symbol" w:hAnsi="Symbol" w:hint="default"/>
        <w:color w:val="00B0F0" w:themeColor="accent3"/>
        <w:sz w:val="14"/>
        <w:szCs w:val="10"/>
      </w:rPr>
    </w:lvl>
  </w:abstractNum>
  <w:abstractNum w:abstractNumId="47" w15:restartNumberingAfterBreak="0">
    <w:nsid w:val="7C4D77A3"/>
    <w:multiLevelType w:val="multilevel"/>
    <w:tmpl w:val="FC4EF376"/>
    <w:name w:val="NanoNextNl opsomming"/>
    <w:lvl w:ilvl="0">
      <w:start w:val="1"/>
      <w:numFmt w:val="bullet"/>
      <w:lvlText w:val=""/>
      <w:lvlJc w:val="left"/>
      <w:pPr>
        <w:ind w:left="567" w:hanging="567"/>
      </w:pPr>
      <w:rPr>
        <w:rFonts w:ascii="Wingdings 2" w:hAnsi="Wingdings 2" w:cs="Times New Roman" w:hint="default"/>
        <w:b w:val="0"/>
        <w:i w:val="0"/>
        <w:color w:val="FFC000" w:themeColor="text2"/>
        <w:sz w:val="10"/>
        <w:szCs w:val="10"/>
      </w:rPr>
    </w:lvl>
    <w:lvl w:ilvl="1">
      <w:start w:val="1"/>
      <w:numFmt w:val="bullet"/>
      <w:lvlText w:val=""/>
      <w:lvlJc w:val="left"/>
      <w:pPr>
        <w:ind w:left="1134" w:hanging="567"/>
      </w:pPr>
      <w:rPr>
        <w:rFonts w:ascii="Wingdings 2" w:hAnsi="Wingdings 2" w:hint="default"/>
        <w:b w:val="0"/>
        <w:i w:val="0"/>
        <w:color w:val="777373"/>
        <w:sz w:val="10"/>
      </w:rPr>
    </w:lvl>
    <w:lvl w:ilvl="2">
      <w:start w:val="1"/>
      <w:numFmt w:val="bullet"/>
      <w:lvlText w:val=""/>
      <w:lvlJc w:val="left"/>
      <w:pPr>
        <w:ind w:left="1701" w:hanging="567"/>
      </w:pPr>
      <w:rPr>
        <w:rFonts w:ascii="Wingdings 2" w:hAnsi="Wingdings 2" w:hint="default"/>
        <w:b w:val="0"/>
        <w:i w:val="0"/>
        <w:color w:val="auto"/>
        <w:sz w:val="10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48" w15:restartNumberingAfterBreak="0">
    <w:nsid w:val="7F802A68"/>
    <w:multiLevelType w:val="multilevel"/>
    <w:tmpl w:val="997C8F42"/>
    <w:numStyleLink w:val="Stijl4"/>
  </w:abstractNum>
  <w:num w:numId="1">
    <w:abstractNumId w:val="41"/>
  </w:num>
  <w:num w:numId="2">
    <w:abstractNumId w:val="1"/>
  </w:num>
  <w:num w:numId="3">
    <w:abstractNumId w:val="2"/>
  </w:num>
  <w:num w:numId="4">
    <w:abstractNumId w:val="11"/>
  </w:num>
  <w:num w:numId="5">
    <w:abstractNumId w:val="37"/>
  </w:num>
  <w:num w:numId="6">
    <w:abstractNumId w:val="19"/>
  </w:num>
  <w:num w:numId="7">
    <w:abstractNumId w:val="29"/>
  </w:num>
  <w:num w:numId="8">
    <w:abstractNumId w:val="35"/>
  </w:num>
  <w:num w:numId="9">
    <w:abstractNumId w:val="3"/>
  </w:num>
  <w:num w:numId="10">
    <w:abstractNumId w:val="32"/>
  </w:num>
  <w:num w:numId="11">
    <w:abstractNumId w:val="31"/>
  </w:num>
  <w:num w:numId="12">
    <w:abstractNumId w:val="8"/>
  </w:num>
  <w:num w:numId="13">
    <w:abstractNumId w:val="24"/>
  </w:num>
  <w:num w:numId="14">
    <w:abstractNumId w:val="16"/>
  </w:num>
  <w:num w:numId="15">
    <w:abstractNumId w:val="6"/>
  </w:num>
  <w:num w:numId="16">
    <w:abstractNumId w:val="43"/>
  </w:num>
  <w:num w:numId="17">
    <w:abstractNumId w:val="17"/>
  </w:num>
  <w:num w:numId="18">
    <w:abstractNumId w:val="26"/>
  </w:num>
  <w:num w:numId="19">
    <w:abstractNumId w:val="13"/>
  </w:num>
  <w:num w:numId="20">
    <w:abstractNumId w:val="39"/>
  </w:num>
  <w:num w:numId="21">
    <w:abstractNumId w:val="23"/>
  </w:num>
  <w:num w:numId="22">
    <w:abstractNumId w:val="5"/>
  </w:num>
  <w:num w:numId="23">
    <w:abstractNumId w:val="25"/>
  </w:num>
  <w:num w:numId="24">
    <w:abstractNumId w:val="5"/>
  </w:num>
  <w:num w:numId="25">
    <w:abstractNumId w:val="5"/>
  </w:num>
  <w:num w:numId="26">
    <w:abstractNumId w:val="42"/>
  </w:num>
  <w:num w:numId="27">
    <w:abstractNumId w:val="30"/>
  </w:num>
  <w:num w:numId="28">
    <w:abstractNumId w:val="18"/>
  </w:num>
  <w:num w:numId="29">
    <w:abstractNumId w:val="36"/>
  </w:num>
  <w:num w:numId="30">
    <w:abstractNumId w:val="14"/>
  </w:num>
  <w:num w:numId="31">
    <w:abstractNumId w:val="24"/>
  </w:num>
  <w:num w:numId="32">
    <w:abstractNumId w:val="24"/>
  </w:num>
  <w:num w:numId="33">
    <w:abstractNumId w:val="19"/>
  </w:num>
  <w:num w:numId="34">
    <w:abstractNumId w:val="19"/>
  </w:num>
  <w:num w:numId="35">
    <w:abstractNumId w:val="28"/>
  </w:num>
  <w:num w:numId="36">
    <w:abstractNumId w:val="9"/>
  </w:num>
  <w:num w:numId="37">
    <w:abstractNumId w:val="38"/>
  </w:num>
  <w:num w:numId="38">
    <w:abstractNumId w:val="48"/>
  </w:num>
  <w:num w:numId="39">
    <w:abstractNumId w:val="45"/>
  </w:num>
  <w:num w:numId="40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"/>
        <w:lvlJc w:val="left"/>
        <w:pPr>
          <w:ind w:left="1440" w:hanging="360"/>
        </w:pPr>
        <w:rPr>
          <w:rFonts w:ascii="Wingdings 2" w:hAnsi="Wingdings 2" w:cs="Times New Roman" w:hint="default"/>
          <w:color w:val="00B0F0" w:themeColor="accent3"/>
          <w:sz w:val="14"/>
          <w:szCs w:val="17"/>
        </w:rPr>
      </w:lvl>
    </w:lvlOverride>
    <w:lvlOverride w:ilvl="2">
      <w:lvl w:ilvl="2">
        <w:start w:val="1"/>
        <w:numFmt w:val="bullet"/>
        <w:lvlText w:val=""/>
        <w:lvlJc w:val="left"/>
        <w:pPr>
          <w:ind w:left="2160" w:hanging="360"/>
        </w:pPr>
        <w:rPr>
          <w:rFonts w:ascii="Wingdings 2" w:hAnsi="Wingdings 2" w:cs="Times New Roman" w:hint="default"/>
          <w:color w:val="00B0F0" w:themeColor="accent3"/>
          <w:sz w:val="14"/>
          <w:szCs w:val="17"/>
        </w:rPr>
      </w:lvl>
    </w:lvlOverride>
    <w:lvlOverride w:ilvl="3">
      <w:lvl w:ilvl="3">
        <w:start w:val="1"/>
        <w:numFmt w:val="bullet"/>
        <w:lvlText w:val=""/>
        <w:lvlJc w:val="left"/>
        <w:pPr>
          <w:ind w:left="2880" w:hanging="360"/>
        </w:pPr>
        <w:rPr>
          <w:rFonts w:ascii="Wingdings 2" w:hAnsi="Wingdings 2" w:cs="Times New Roman" w:hint="default"/>
          <w:color w:val="00B0F0" w:themeColor="accent3"/>
          <w:sz w:val="14"/>
          <w:szCs w:val="17"/>
        </w:rPr>
      </w:lvl>
    </w:lvlOverride>
  </w:num>
  <w:num w:numId="41">
    <w:abstractNumId w:val="20"/>
  </w:num>
  <w:num w:numId="42">
    <w:abstractNumId w:val="40"/>
  </w:num>
  <w:num w:numId="43">
    <w:abstractNumId w:val="46"/>
  </w:num>
  <w:num w:numId="44">
    <w:abstractNumId w:val="10"/>
  </w:num>
  <w:num w:numId="45">
    <w:abstractNumId w:val="3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148"/>
    <w:rsid w:val="0000204B"/>
    <w:rsid w:val="00003771"/>
    <w:rsid w:val="00003B5C"/>
    <w:rsid w:val="000111DF"/>
    <w:rsid w:val="00013C28"/>
    <w:rsid w:val="00016B31"/>
    <w:rsid w:val="000175F1"/>
    <w:rsid w:val="0001767A"/>
    <w:rsid w:val="000208AE"/>
    <w:rsid w:val="00021027"/>
    <w:rsid w:val="00023A0F"/>
    <w:rsid w:val="00027B19"/>
    <w:rsid w:val="0003175E"/>
    <w:rsid w:val="000343A1"/>
    <w:rsid w:val="000343B0"/>
    <w:rsid w:val="000351C8"/>
    <w:rsid w:val="000353AF"/>
    <w:rsid w:val="000368CF"/>
    <w:rsid w:val="0003756F"/>
    <w:rsid w:val="00043662"/>
    <w:rsid w:val="000436C1"/>
    <w:rsid w:val="000531B7"/>
    <w:rsid w:val="00056BF6"/>
    <w:rsid w:val="000609EC"/>
    <w:rsid w:val="00060FBA"/>
    <w:rsid w:val="0006225D"/>
    <w:rsid w:val="00062393"/>
    <w:rsid w:val="00065D93"/>
    <w:rsid w:val="000678F9"/>
    <w:rsid w:val="00070551"/>
    <w:rsid w:val="00072B9D"/>
    <w:rsid w:val="00076CFE"/>
    <w:rsid w:val="00077681"/>
    <w:rsid w:val="00081749"/>
    <w:rsid w:val="000826C4"/>
    <w:rsid w:val="0008378D"/>
    <w:rsid w:val="00083B61"/>
    <w:rsid w:val="00084020"/>
    <w:rsid w:val="00084CD2"/>
    <w:rsid w:val="00084CEA"/>
    <w:rsid w:val="000855EA"/>
    <w:rsid w:val="00086321"/>
    <w:rsid w:val="00091734"/>
    <w:rsid w:val="00092F4E"/>
    <w:rsid w:val="00094DBA"/>
    <w:rsid w:val="00095C78"/>
    <w:rsid w:val="000966B4"/>
    <w:rsid w:val="000A1D90"/>
    <w:rsid w:val="000A501F"/>
    <w:rsid w:val="000A5863"/>
    <w:rsid w:val="000A76C8"/>
    <w:rsid w:val="000B1038"/>
    <w:rsid w:val="000B1506"/>
    <w:rsid w:val="000B20EC"/>
    <w:rsid w:val="000B2750"/>
    <w:rsid w:val="000B2F48"/>
    <w:rsid w:val="000B54B9"/>
    <w:rsid w:val="000B75F7"/>
    <w:rsid w:val="000C52F6"/>
    <w:rsid w:val="000D1619"/>
    <w:rsid w:val="000D420A"/>
    <w:rsid w:val="000D4FD1"/>
    <w:rsid w:val="000D5C1A"/>
    <w:rsid w:val="000D63F1"/>
    <w:rsid w:val="000D672D"/>
    <w:rsid w:val="000F29C8"/>
    <w:rsid w:val="000F5675"/>
    <w:rsid w:val="000F7790"/>
    <w:rsid w:val="00100841"/>
    <w:rsid w:val="00102749"/>
    <w:rsid w:val="0010462C"/>
    <w:rsid w:val="00105FB1"/>
    <w:rsid w:val="001118A5"/>
    <w:rsid w:val="001131AA"/>
    <w:rsid w:val="00113D6E"/>
    <w:rsid w:val="0012131B"/>
    <w:rsid w:val="00123775"/>
    <w:rsid w:val="0012790A"/>
    <w:rsid w:val="00131812"/>
    <w:rsid w:val="00133CA2"/>
    <w:rsid w:val="00133DEA"/>
    <w:rsid w:val="00134962"/>
    <w:rsid w:val="00135445"/>
    <w:rsid w:val="001375CF"/>
    <w:rsid w:val="0015446A"/>
    <w:rsid w:val="00154994"/>
    <w:rsid w:val="0015650C"/>
    <w:rsid w:val="00157865"/>
    <w:rsid w:val="00160063"/>
    <w:rsid w:val="00160B8D"/>
    <w:rsid w:val="00162EC6"/>
    <w:rsid w:val="00163706"/>
    <w:rsid w:val="001674E9"/>
    <w:rsid w:val="00171711"/>
    <w:rsid w:val="00171DB5"/>
    <w:rsid w:val="00173B72"/>
    <w:rsid w:val="00175014"/>
    <w:rsid w:val="001755F4"/>
    <w:rsid w:val="001772A6"/>
    <w:rsid w:val="001877D7"/>
    <w:rsid w:val="001879DF"/>
    <w:rsid w:val="00191B39"/>
    <w:rsid w:val="001937C4"/>
    <w:rsid w:val="00193F98"/>
    <w:rsid w:val="0019419F"/>
    <w:rsid w:val="00194DB5"/>
    <w:rsid w:val="0019768B"/>
    <w:rsid w:val="00197966"/>
    <w:rsid w:val="001A1663"/>
    <w:rsid w:val="001A208D"/>
    <w:rsid w:val="001A68E7"/>
    <w:rsid w:val="001A7300"/>
    <w:rsid w:val="001B2CB1"/>
    <w:rsid w:val="001B58AA"/>
    <w:rsid w:val="001C40F7"/>
    <w:rsid w:val="001C4959"/>
    <w:rsid w:val="001C662F"/>
    <w:rsid w:val="001C6792"/>
    <w:rsid w:val="001C7A65"/>
    <w:rsid w:val="001D0E8E"/>
    <w:rsid w:val="001D1FD4"/>
    <w:rsid w:val="001D20F0"/>
    <w:rsid w:val="001D6EA9"/>
    <w:rsid w:val="001E34BA"/>
    <w:rsid w:val="001E5199"/>
    <w:rsid w:val="001E5EAC"/>
    <w:rsid w:val="001E7090"/>
    <w:rsid w:val="001F14C0"/>
    <w:rsid w:val="001F44DC"/>
    <w:rsid w:val="001F458D"/>
    <w:rsid w:val="001F5483"/>
    <w:rsid w:val="001F6032"/>
    <w:rsid w:val="001F6A4D"/>
    <w:rsid w:val="001F71A3"/>
    <w:rsid w:val="002004B0"/>
    <w:rsid w:val="00201AC1"/>
    <w:rsid w:val="00202C6A"/>
    <w:rsid w:val="00203283"/>
    <w:rsid w:val="00205706"/>
    <w:rsid w:val="00205C0C"/>
    <w:rsid w:val="00211368"/>
    <w:rsid w:val="002128BB"/>
    <w:rsid w:val="00212D03"/>
    <w:rsid w:val="002144EB"/>
    <w:rsid w:val="00217D06"/>
    <w:rsid w:val="00217DAE"/>
    <w:rsid w:val="00220B8A"/>
    <w:rsid w:val="00223334"/>
    <w:rsid w:val="0022346F"/>
    <w:rsid w:val="0022407E"/>
    <w:rsid w:val="00224C35"/>
    <w:rsid w:val="00225B88"/>
    <w:rsid w:val="00226A8B"/>
    <w:rsid w:val="0022780A"/>
    <w:rsid w:val="002308F0"/>
    <w:rsid w:val="00236DB5"/>
    <w:rsid w:val="002372F3"/>
    <w:rsid w:val="00241D18"/>
    <w:rsid w:val="0024409A"/>
    <w:rsid w:val="002472D4"/>
    <w:rsid w:val="00247D25"/>
    <w:rsid w:val="00254034"/>
    <w:rsid w:val="0026696E"/>
    <w:rsid w:val="002734A7"/>
    <w:rsid w:val="00274B28"/>
    <w:rsid w:val="0027616E"/>
    <w:rsid w:val="00280CF9"/>
    <w:rsid w:val="00281846"/>
    <w:rsid w:val="00282882"/>
    <w:rsid w:val="002863EB"/>
    <w:rsid w:val="00292001"/>
    <w:rsid w:val="002930A3"/>
    <w:rsid w:val="00294ED6"/>
    <w:rsid w:val="002976AD"/>
    <w:rsid w:val="002A01B0"/>
    <w:rsid w:val="002A046B"/>
    <w:rsid w:val="002A0EF0"/>
    <w:rsid w:val="002A3BEA"/>
    <w:rsid w:val="002A7875"/>
    <w:rsid w:val="002B053E"/>
    <w:rsid w:val="002B1713"/>
    <w:rsid w:val="002B4E39"/>
    <w:rsid w:val="002B68E3"/>
    <w:rsid w:val="002C0970"/>
    <w:rsid w:val="002C1249"/>
    <w:rsid w:val="002C13D0"/>
    <w:rsid w:val="002C15BD"/>
    <w:rsid w:val="002C38C0"/>
    <w:rsid w:val="002C7E0D"/>
    <w:rsid w:val="002D0052"/>
    <w:rsid w:val="002D067A"/>
    <w:rsid w:val="002D3489"/>
    <w:rsid w:val="002D3F11"/>
    <w:rsid w:val="002D4246"/>
    <w:rsid w:val="002D58F3"/>
    <w:rsid w:val="002D7B72"/>
    <w:rsid w:val="002E051A"/>
    <w:rsid w:val="002F51A6"/>
    <w:rsid w:val="002F6145"/>
    <w:rsid w:val="00301729"/>
    <w:rsid w:val="003043F8"/>
    <w:rsid w:val="00304E23"/>
    <w:rsid w:val="00307033"/>
    <w:rsid w:val="00307EF3"/>
    <w:rsid w:val="00311B6D"/>
    <w:rsid w:val="00312393"/>
    <w:rsid w:val="003144AB"/>
    <w:rsid w:val="00314596"/>
    <w:rsid w:val="00317494"/>
    <w:rsid w:val="00321166"/>
    <w:rsid w:val="00322D28"/>
    <w:rsid w:val="003362FA"/>
    <w:rsid w:val="00337B6A"/>
    <w:rsid w:val="00340993"/>
    <w:rsid w:val="003422A5"/>
    <w:rsid w:val="003422AB"/>
    <w:rsid w:val="00342B56"/>
    <w:rsid w:val="003467B1"/>
    <w:rsid w:val="00347050"/>
    <w:rsid w:val="00350AF7"/>
    <w:rsid w:val="00351BA1"/>
    <w:rsid w:val="00351F45"/>
    <w:rsid w:val="00354B38"/>
    <w:rsid w:val="0035663A"/>
    <w:rsid w:val="003616CB"/>
    <w:rsid w:val="003624B8"/>
    <w:rsid w:val="0036323A"/>
    <w:rsid w:val="00366957"/>
    <w:rsid w:val="00367A7A"/>
    <w:rsid w:val="003716A2"/>
    <w:rsid w:val="00371CA3"/>
    <w:rsid w:val="003741BD"/>
    <w:rsid w:val="00376054"/>
    <w:rsid w:val="0037701D"/>
    <w:rsid w:val="00377205"/>
    <w:rsid w:val="00377B81"/>
    <w:rsid w:val="00383077"/>
    <w:rsid w:val="0038309E"/>
    <w:rsid w:val="00391F99"/>
    <w:rsid w:val="00392543"/>
    <w:rsid w:val="00392B19"/>
    <w:rsid w:val="00395DF7"/>
    <w:rsid w:val="003A0566"/>
    <w:rsid w:val="003A1976"/>
    <w:rsid w:val="003A297B"/>
    <w:rsid w:val="003A4D51"/>
    <w:rsid w:val="003A6A69"/>
    <w:rsid w:val="003A6D65"/>
    <w:rsid w:val="003A6E2E"/>
    <w:rsid w:val="003C03A9"/>
    <w:rsid w:val="003C041D"/>
    <w:rsid w:val="003C0FCA"/>
    <w:rsid w:val="003C579B"/>
    <w:rsid w:val="003C6D39"/>
    <w:rsid w:val="003D1433"/>
    <w:rsid w:val="003D1A9D"/>
    <w:rsid w:val="003D2641"/>
    <w:rsid w:val="003D30E2"/>
    <w:rsid w:val="003D55A0"/>
    <w:rsid w:val="003D78CA"/>
    <w:rsid w:val="003E0801"/>
    <w:rsid w:val="003E0DED"/>
    <w:rsid w:val="003E2181"/>
    <w:rsid w:val="003E3710"/>
    <w:rsid w:val="003E45F2"/>
    <w:rsid w:val="003F0EA6"/>
    <w:rsid w:val="003F1F7A"/>
    <w:rsid w:val="003F30CE"/>
    <w:rsid w:val="003F360B"/>
    <w:rsid w:val="003F5EE8"/>
    <w:rsid w:val="003F78E6"/>
    <w:rsid w:val="004003D1"/>
    <w:rsid w:val="00401ACB"/>
    <w:rsid w:val="00404DBD"/>
    <w:rsid w:val="00405A06"/>
    <w:rsid w:val="00406E5A"/>
    <w:rsid w:val="00410E1B"/>
    <w:rsid w:val="00413C5B"/>
    <w:rsid w:val="004205AE"/>
    <w:rsid w:val="00422E0B"/>
    <w:rsid w:val="00423E83"/>
    <w:rsid w:val="0042428B"/>
    <w:rsid w:val="0042514E"/>
    <w:rsid w:val="00425684"/>
    <w:rsid w:val="004261A6"/>
    <w:rsid w:val="00427441"/>
    <w:rsid w:val="004279C0"/>
    <w:rsid w:val="00433C02"/>
    <w:rsid w:val="00435729"/>
    <w:rsid w:val="00435B9B"/>
    <w:rsid w:val="00436454"/>
    <w:rsid w:val="00436527"/>
    <w:rsid w:val="00436F37"/>
    <w:rsid w:val="00437E0F"/>
    <w:rsid w:val="0044006A"/>
    <w:rsid w:val="00440878"/>
    <w:rsid w:val="0044087A"/>
    <w:rsid w:val="00444A76"/>
    <w:rsid w:val="0044580C"/>
    <w:rsid w:val="004512BD"/>
    <w:rsid w:val="00452509"/>
    <w:rsid w:val="004537DF"/>
    <w:rsid w:val="00455CF3"/>
    <w:rsid w:val="004560B8"/>
    <w:rsid w:val="004638B6"/>
    <w:rsid w:val="00465926"/>
    <w:rsid w:val="00465AC1"/>
    <w:rsid w:val="00467DC1"/>
    <w:rsid w:val="00470C3D"/>
    <w:rsid w:val="004712AA"/>
    <w:rsid w:val="004722A3"/>
    <w:rsid w:val="00474DBE"/>
    <w:rsid w:val="00475212"/>
    <w:rsid w:val="0047527D"/>
    <w:rsid w:val="004763AA"/>
    <w:rsid w:val="00480E66"/>
    <w:rsid w:val="00480FC1"/>
    <w:rsid w:val="0048153A"/>
    <w:rsid w:val="00485219"/>
    <w:rsid w:val="00486120"/>
    <w:rsid w:val="00486552"/>
    <w:rsid w:val="00486F5C"/>
    <w:rsid w:val="004909E3"/>
    <w:rsid w:val="00491A63"/>
    <w:rsid w:val="004926FC"/>
    <w:rsid w:val="004957D4"/>
    <w:rsid w:val="004960D1"/>
    <w:rsid w:val="00497318"/>
    <w:rsid w:val="004A0BE9"/>
    <w:rsid w:val="004A63F3"/>
    <w:rsid w:val="004A7702"/>
    <w:rsid w:val="004B1D0C"/>
    <w:rsid w:val="004B36A1"/>
    <w:rsid w:val="004B64E2"/>
    <w:rsid w:val="004B75BC"/>
    <w:rsid w:val="004C2D1E"/>
    <w:rsid w:val="004C312A"/>
    <w:rsid w:val="004C4F43"/>
    <w:rsid w:val="004C5EEB"/>
    <w:rsid w:val="004C6884"/>
    <w:rsid w:val="004C7242"/>
    <w:rsid w:val="004D2AAC"/>
    <w:rsid w:val="004D4577"/>
    <w:rsid w:val="004D6E79"/>
    <w:rsid w:val="004E0364"/>
    <w:rsid w:val="004E2806"/>
    <w:rsid w:val="004E36E5"/>
    <w:rsid w:val="004E3E1F"/>
    <w:rsid w:val="004F1C9B"/>
    <w:rsid w:val="004F2383"/>
    <w:rsid w:val="004F28C0"/>
    <w:rsid w:val="004F4F05"/>
    <w:rsid w:val="004F65B5"/>
    <w:rsid w:val="004F6D47"/>
    <w:rsid w:val="004F750D"/>
    <w:rsid w:val="00501A08"/>
    <w:rsid w:val="005100D8"/>
    <w:rsid w:val="0051609D"/>
    <w:rsid w:val="00525062"/>
    <w:rsid w:val="00526391"/>
    <w:rsid w:val="00534B9F"/>
    <w:rsid w:val="0053637A"/>
    <w:rsid w:val="00537A4E"/>
    <w:rsid w:val="00541CFD"/>
    <w:rsid w:val="0054285A"/>
    <w:rsid w:val="00542C16"/>
    <w:rsid w:val="005445A0"/>
    <w:rsid w:val="005458D0"/>
    <w:rsid w:val="0055087E"/>
    <w:rsid w:val="00552581"/>
    <w:rsid w:val="00552D9D"/>
    <w:rsid w:val="00552EA4"/>
    <w:rsid w:val="005535F8"/>
    <w:rsid w:val="0055525C"/>
    <w:rsid w:val="00560E32"/>
    <w:rsid w:val="00561C5A"/>
    <w:rsid w:val="005623D5"/>
    <w:rsid w:val="005652B0"/>
    <w:rsid w:val="005653F8"/>
    <w:rsid w:val="0056579E"/>
    <w:rsid w:val="005710BB"/>
    <w:rsid w:val="00571466"/>
    <w:rsid w:val="0057384E"/>
    <w:rsid w:val="005740F7"/>
    <w:rsid w:val="0057592E"/>
    <w:rsid w:val="005805BC"/>
    <w:rsid w:val="00581648"/>
    <w:rsid w:val="005818DA"/>
    <w:rsid w:val="00582D10"/>
    <w:rsid w:val="00584687"/>
    <w:rsid w:val="00586E5E"/>
    <w:rsid w:val="005876E2"/>
    <w:rsid w:val="00587715"/>
    <w:rsid w:val="005901F2"/>
    <w:rsid w:val="00590429"/>
    <w:rsid w:val="00593091"/>
    <w:rsid w:val="005941D9"/>
    <w:rsid w:val="005A043C"/>
    <w:rsid w:val="005A2856"/>
    <w:rsid w:val="005A2C6C"/>
    <w:rsid w:val="005A54F7"/>
    <w:rsid w:val="005B0DA3"/>
    <w:rsid w:val="005B2AF3"/>
    <w:rsid w:val="005B383F"/>
    <w:rsid w:val="005B39B4"/>
    <w:rsid w:val="005B55BE"/>
    <w:rsid w:val="005B6DE8"/>
    <w:rsid w:val="005B792B"/>
    <w:rsid w:val="005C007F"/>
    <w:rsid w:val="005C0D3F"/>
    <w:rsid w:val="005C221B"/>
    <w:rsid w:val="005C2EB2"/>
    <w:rsid w:val="005C55AF"/>
    <w:rsid w:val="005C6351"/>
    <w:rsid w:val="005C6C6B"/>
    <w:rsid w:val="005D2CFB"/>
    <w:rsid w:val="005D2DAC"/>
    <w:rsid w:val="005D6700"/>
    <w:rsid w:val="005E3CA9"/>
    <w:rsid w:val="005E477F"/>
    <w:rsid w:val="005E5FDE"/>
    <w:rsid w:val="005F11AC"/>
    <w:rsid w:val="005F2A3C"/>
    <w:rsid w:val="005F2C67"/>
    <w:rsid w:val="005F2C68"/>
    <w:rsid w:val="005F3BC6"/>
    <w:rsid w:val="005F4D8B"/>
    <w:rsid w:val="00600701"/>
    <w:rsid w:val="00601347"/>
    <w:rsid w:val="00604C2D"/>
    <w:rsid w:val="00605B08"/>
    <w:rsid w:val="006079A6"/>
    <w:rsid w:val="006123A7"/>
    <w:rsid w:val="006123FA"/>
    <w:rsid w:val="00613531"/>
    <w:rsid w:val="00614A3A"/>
    <w:rsid w:val="00616148"/>
    <w:rsid w:val="00616E26"/>
    <w:rsid w:val="00620047"/>
    <w:rsid w:val="006204C0"/>
    <w:rsid w:val="00620650"/>
    <w:rsid w:val="00622B20"/>
    <w:rsid w:val="006260AF"/>
    <w:rsid w:val="00626D80"/>
    <w:rsid w:val="0062731E"/>
    <w:rsid w:val="006343A7"/>
    <w:rsid w:val="00635ECA"/>
    <w:rsid w:val="006436D0"/>
    <w:rsid w:val="006445B2"/>
    <w:rsid w:val="0064469B"/>
    <w:rsid w:val="00645B8D"/>
    <w:rsid w:val="00650027"/>
    <w:rsid w:val="006517C1"/>
    <w:rsid w:val="006539CB"/>
    <w:rsid w:val="006543A4"/>
    <w:rsid w:val="006557D3"/>
    <w:rsid w:val="006570DB"/>
    <w:rsid w:val="00657136"/>
    <w:rsid w:val="00661F9E"/>
    <w:rsid w:val="00667F96"/>
    <w:rsid w:val="00673369"/>
    <w:rsid w:val="006740F9"/>
    <w:rsid w:val="00674320"/>
    <w:rsid w:val="00675641"/>
    <w:rsid w:val="00675837"/>
    <w:rsid w:val="00677726"/>
    <w:rsid w:val="00677971"/>
    <w:rsid w:val="00683200"/>
    <w:rsid w:val="00687A36"/>
    <w:rsid w:val="00687D48"/>
    <w:rsid w:val="00687EF5"/>
    <w:rsid w:val="00692773"/>
    <w:rsid w:val="00693587"/>
    <w:rsid w:val="00695438"/>
    <w:rsid w:val="0069660B"/>
    <w:rsid w:val="00696620"/>
    <w:rsid w:val="006A0CDE"/>
    <w:rsid w:val="006A19F7"/>
    <w:rsid w:val="006A3B80"/>
    <w:rsid w:val="006A6014"/>
    <w:rsid w:val="006A6337"/>
    <w:rsid w:val="006A7118"/>
    <w:rsid w:val="006A747C"/>
    <w:rsid w:val="006A7AC6"/>
    <w:rsid w:val="006B052D"/>
    <w:rsid w:val="006B0761"/>
    <w:rsid w:val="006B11B1"/>
    <w:rsid w:val="006B1E0B"/>
    <w:rsid w:val="006B2FD2"/>
    <w:rsid w:val="006B446D"/>
    <w:rsid w:val="006B5B82"/>
    <w:rsid w:val="006B67A1"/>
    <w:rsid w:val="006B7DF0"/>
    <w:rsid w:val="006C066B"/>
    <w:rsid w:val="006C10A0"/>
    <w:rsid w:val="006C2636"/>
    <w:rsid w:val="006D1C64"/>
    <w:rsid w:val="006D21F8"/>
    <w:rsid w:val="006D227A"/>
    <w:rsid w:val="006D2A6C"/>
    <w:rsid w:val="006D31AF"/>
    <w:rsid w:val="006D71D1"/>
    <w:rsid w:val="006E03E6"/>
    <w:rsid w:val="006E1A01"/>
    <w:rsid w:val="006E1B17"/>
    <w:rsid w:val="006E22E8"/>
    <w:rsid w:val="006E582B"/>
    <w:rsid w:val="006E6CDD"/>
    <w:rsid w:val="006F1A39"/>
    <w:rsid w:val="006F671F"/>
    <w:rsid w:val="006F697D"/>
    <w:rsid w:val="006F74C2"/>
    <w:rsid w:val="006F793A"/>
    <w:rsid w:val="007000BE"/>
    <w:rsid w:val="0070322A"/>
    <w:rsid w:val="0070339F"/>
    <w:rsid w:val="00703B19"/>
    <w:rsid w:val="007051C5"/>
    <w:rsid w:val="007052A0"/>
    <w:rsid w:val="00707A2C"/>
    <w:rsid w:val="00710A34"/>
    <w:rsid w:val="00710CA9"/>
    <w:rsid w:val="00712906"/>
    <w:rsid w:val="00715539"/>
    <w:rsid w:val="00717EDD"/>
    <w:rsid w:val="00720643"/>
    <w:rsid w:val="0072113F"/>
    <w:rsid w:val="007214A1"/>
    <w:rsid w:val="007222A9"/>
    <w:rsid w:val="00722521"/>
    <w:rsid w:val="00723640"/>
    <w:rsid w:val="007247EA"/>
    <w:rsid w:val="007273F9"/>
    <w:rsid w:val="00727D5B"/>
    <w:rsid w:val="00730426"/>
    <w:rsid w:val="00733B86"/>
    <w:rsid w:val="007414A9"/>
    <w:rsid w:val="0074754D"/>
    <w:rsid w:val="00750B2D"/>
    <w:rsid w:val="00751ACB"/>
    <w:rsid w:val="00751E3C"/>
    <w:rsid w:val="00752096"/>
    <w:rsid w:val="0076044E"/>
    <w:rsid w:val="007608B3"/>
    <w:rsid w:val="007626EE"/>
    <w:rsid w:val="00762712"/>
    <w:rsid w:val="00770862"/>
    <w:rsid w:val="0077092B"/>
    <w:rsid w:val="00771E26"/>
    <w:rsid w:val="0077511C"/>
    <w:rsid w:val="007752F4"/>
    <w:rsid w:val="00777180"/>
    <w:rsid w:val="00777EE5"/>
    <w:rsid w:val="007810B6"/>
    <w:rsid w:val="00783295"/>
    <w:rsid w:val="007832BC"/>
    <w:rsid w:val="00790088"/>
    <w:rsid w:val="00791165"/>
    <w:rsid w:val="00791C45"/>
    <w:rsid w:val="00792C05"/>
    <w:rsid w:val="00792F54"/>
    <w:rsid w:val="007942B2"/>
    <w:rsid w:val="00794ADA"/>
    <w:rsid w:val="00794DC1"/>
    <w:rsid w:val="00796A40"/>
    <w:rsid w:val="00796D09"/>
    <w:rsid w:val="0079793C"/>
    <w:rsid w:val="007A2131"/>
    <w:rsid w:val="007A2EBA"/>
    <w:rsid w:val="007A42BF"/>
    <w:rsid w:val="007A5B37"/>
    <w:rsid w:val="007A70A8"/>
    <w:rsid w:val="007B1496"/>
    <w:rsid w:val="007B185C"/>
    <w:rsid w:val="007B4019"/>
    <w:rsid w:val="007B448A"/>
    <w:rsid w:val="007B4C71"/>
    <w:rsid w:val="007B56B6"/>
    <w:rsid w:val="007B5F61"/>
    <w:rsid w:val="007B6A39"/>
    <w:rsid w:val="007B7C30"/>
    <w:rsid w:val="007C2882"/>
    <w:rsid w:val="007C3EF7"/>
    <w:rsid w:val="007C4A00"/>
    <w:rsid w:val="007C54D6"/>
    <w:rsid w:val="007C7800"/>
    <w:rsid w:val="007D0211"/>
    <w:rsid w:val="007D0593"/>
    <w:rsid w:val="007D26AD"/>
    <w:rsid w:val="007D39EB"/>
    <w:rsid w:val="007D6095"/>
    <w:rsid w:val="007D6572"/>
    <w:rsid w:val="007D6E12"/>
    <w:rsid w:val="007E262C"/>
    <w:rsid w:val="007E5B0B"/>
    <w:rsid w:val="007F1F1D"/>
    <w:rsid w:val="007F34CA"/>
    <w:rsid w:val="007F528A"/>
    <w:rsid w:val="007F71DF"/>
    <w:rsid w:val="0080478C"/>
    <w:rsid w:val="00807B05"/>
    <w:rsid w:val="00811A6E"/>
    <w:rsid w:val="00814301"/>
    <w:rsid w:val="008145B4"/>
    <w:rsid w:val="00817584"/>
    <w:rsid w:val="00820357"/>
    <w:rsid w:val="00825C30"/>
    <w:rsid w:val="00826375"/>
    <w:rsid w:val="00830B3C"/>
    <w:rsid w:val="00831069"/>
    <w:rsid w:val="008322AA"/>
    <w:rsid w:val="00833CF7"/>
    <w:rsid w:val="0083449C"/>
    <w:rsid w:val="00834F5D"/>
    <w:rsid w:val="00835414"/>
    <w:rsid w:val="008354EB"/>
    <w:rsid w:val="008368C5"/>
    <w:rsid w:val="0084006B"/>
    <w:rsid w:val="00841203"/>
    <w:rsid w:val="0084346F"/>
    <w:rsid w:val="00843D7C"/>
    <w:rsid w:val="00846473"/>
    <w:rsid w:val="008470E2"/>
    <w:rsid w:val="00850A63"/>
    <w:rsid w:val="00851B2C"/>
    <w:rsid w:val="0085335D"/>
    <w:rsid w:val="0085411F"/>
    <w:rsid w:val="00856C7D"/>
    <w:rsid w:val="008608F5"/>
    <w:rsid w:val="00863D27"/>
    <w:rsid w:val="00863F33"/>
    <w:rsid w:val="00864843"/>
    <w:rsid w:val="008662E0"/>
    <w:rsid w:val="00870365"/>
    <w:rsid w:val="0087036D"/>
    <w:rsid w:val="00871566"/>
    <w:rsid w:val="00871FE7"/>
    <w:rsid w:val="00872F01"/>
    <w:rsid w:val="008754F0"/>
    <w:rsid w:val="00875BDB"/>
    <w:rsid w:val="008763A0"/>
    <w:rsid w:val="008765C6"/>
    <w:rsid w:val="008765CB"/>
    <w:rsid w:val="0088118D"/>
    <w:rsid w:val="00883DB6"/>
    <w:rsid w:val="0088561D"/>
    <w:rsid w:val="0088696E"/>
    <w:rsid w:val="00886F6A"/>
    <w:rsid w:val="00887ACB"/>
    <w:rsid w:val="00890CCF"/>
    <w:rsid w:val="0089236F"/>
    <w:rsid w:val="00893F74"/>
    <w:rsid w:val="0089619E"/>
    <w:rsid w:val="008A799F"/>
    <w:rsid w:val="008A7E79"/>
    <w:rsid w:val="008B0FB0"/>
    <w:rsid w:val="008B403B"/>
    <w:rsid w:val="008B4537"/>
    <w:rsid w:val="008B58AA"/>
    <w:rsid w:val="008B6145"/>
    <w:rsid w:val="008B6405"/>
    <w:rsid w:val="008B7224"/>
    <w:rsid w:val="008C03B4"/>
    <w:rsid w:val="008C0E50"/>
    <w:rsid w:val="008C2848"/>
    <w:rsid w:val="008C3A54"/>
    <w:rsid w:val="008C6D53"/>
    <w:rsid w:val="008C72F0"/>
    <w:rsid w:val="008D061D"/>
    <w:rsid w:val="008D1E7E"/>
    <w:rsid w:val="008D2408"/>
    <w:rsid w:val="008D5D58"/>
    <w:rsid w:val="008D6EBF"/>
    <w:rsid w:val="008E0EBB"/>
    <w:rsid w:val="008E3513"/>
    <w:rsid w:val="008E4662"/>
    <w:rsid w:val="008E5241"/>
    <w:rsid w:val="008E55F0"/>
    <w:rsid w:val="008F3005"/>
    <w:rsid w:val="0090014F"/>
    <w:rsid w:val="00900AF2"/>
    <w:rsid w:val="00901B15"/>
    <w:rsid w:val="00902CD9"/>
    <w:rsid w:val="00903655"/>
    <w:rsid w:val="00904A04"/>
    <w:rsid w:val="00905942"/>
    <w:rsid w:val="00905F7D"/>
    <w:rsid w:val="00906255"/>
    <w:rsid w:val="00907650"/>
    <w:rsid w:val="00907F01"/>
    <w:rsid w:val="00910D00"/>
    <w:rsid w:val="009112B6"/>
    <w:rsid w:val="0091158C"/>
    <w:rsid w:val="009116A8"/>
    <w:rsid w:val="0091190E"/>
    <w:rsid w:val="009133C8"/>
    <w:rsid w:val="00913A37"/>
    <w:rsid w:val="00914179"/>
    <w:rsid w:val="00914673"/>
    <w:rsid w:val="009158FB"/>
    <w:rsid w:val="00920EC0"/>
    <w:rsid w:val="00921A21"/>
    <w:rsid w:val="009223EC"/>
    <w:rsid w:val="00924071"/>
    <w:rsid w:val="00926B13"/>
    <w:rsid w:val="0093176E"/>
    <w:rsid w:val="00931E1E"/>
    <w:rsid w:val="0093249F"/>
    <w:rsid w:val="0093258A"/>
    <w:rsid w:val="0093298B"/>
    <w:rsid w:val="00936321"/>
    <w:rsid w:val="009422F3"/>
    <w:rsid w:val="009431C0"/>
    <w:rsid w:val="00943480"/>
    <w:rsid w:val="009479C7"/>
    <w:rsid w:val="00950A8B"/>
    <w:rsid w:val="009517CE"/>
    <w:rsid w:val="00954136"/>
    <w:rsid w:val="00954E59"/>
    <w:rsid w:val="00956302"/>
    <w:rsid w:val="00960377"/>
    <w:rsid w:val="00963C79"/>
    <w:rsid w:val="00963CF8"/>
    <w:rsid w:val="009650F5"/>
    <w:rsid w:val="009701D9"/>
    <w:rsid w:val="009708F9"/>
    <w:rsid w:val="00971901"/>
    <w:rsid w:val="009726CC"/>
    <w:rsid w:val="00972E91"/>
    <w:rsid w:val="00973AEF"/>
    <w:rsid w:val="00974286"/>
    <w:rsid w:val="00975E9C"/>
    <w:rsid w:val="009770B5"/>
    <w:rsid w:val="009813B0"/>
    <w:rsid w:val="0098187E"/>
    <w:rsid w:val="00983998"/>
    <w:rsid w:val="00983AD7"/>
    <w:rsid w:val="00985B10"/>
    <w:rsid w:val="00986261"/>
    <w:rsid w:val="00987827"/>
    <w:rsid w:val="00990002"/>
    <w:rsid w:val="00993755"/>
    <w:rsid w:val="00993DDB"/>
    <w:rsid w:val="00997D38"/>
    <w:rsid w:val="00997E49"/>
    <w:rsid w:val="009A0596"/>
    <w:rsid w:val="009A2B2E"/>
    <w:rsid w:val="009A3C53"/>
    <w:rsid w:val="009A5992"/>
    <w:rsid w:val="009A7ABC"/>
    <w:rsid w:val="009B03B4"/>
    <w:rsid w:val="009B2E10"/>
    <w:rsid w:val="009B55FF"/>
    <w:rsid w:val="009B62E8"/>
    <w:rsid w:val="009B692C"/>
    <w:rsid w:val="009B6BB3"/>
    <w:rsid w:val="009B71CE"/>
    <w:rsid w:val="009B7C2B"/>
    <w:rsid w:val="009C3182"/>
    <w:rsid w:val="009C4ACB"/>
    <w:rsid w:val="009C600E"/>
    <w:rsid w:val="009C6964"/>
    <w:rsid w:val="009D156B"/>
    <w:rsid w:val="009D1DB8"/>
    <w:rsid w:val="009D4791"/>
    <w:rsid w:val="009D70EF"/>
    <w:rsid w:val="009E1239"/>
    <w:rsid w:val="009E3AD8"/>
    <w:rsid w:val="009E4466"/>
    <w:rsid w:val="009E4764"/>
    <w:rsid w:val="009E6197"/>
    <w:rsid w:val="009F2F23"/>
    <w:rsid w:val="009F6C96"/>
    <w:rsid w:val="009F6CEE"/>
    <w:rsid w:val="009F71AA"/>
    <w:rsid w:val="00A01A56"/>
    <w:rsid w:val="00A02180"/>
    <w:rsid w:val="00A02CA9"/>
    <w:rsid w:val="00A065B1"/>
    <w:rsid w:val="00A103BC"/>
    <w:rsid w:val="00A13C93"/>
    <w:rsid w:val="00A1561D"/>
    <w:rsid w:val="00A15649"/>
    <w:rsid w:val="00A21672"/>
    <w:rsid w:val="00A23F1D"/>
    <w:rsid w:val="00A26096"/>
    <w:rsid w:val="00A2659C"/>
    <w:rsid w:val="00A267F6"/>
    <w:rsid w:val="00A31990"/>
    <w:rsid w:val="00A356FA"/>
    <w:rsid w:val="00A36106"/>
    <w:rsid w:val="00A376CA"/>
    <w:rsid w:val="00A415FD"/>
    <w:rsid w:val="00A425C2"/>
    <w:rsid w:val="00A42CED"/>
    <w:rsid w:val="00A437C1"/>
    <w:rsid w:val="00A442D1"/>
    <w:rsid w:val="00A448F9"/>
    <w:rsid w:val="00A44E31"/>
    <w:rsid w:val="00A539A8"/>
    <w:rsid w:val="00A53CC1"/>
    <w:rsid w:val="00A5411F"/>
    <w:rsid w:val="00A5782E"/>
    <w:rsid w:val="00A6065B"/>
    <w:rsid w:val="00A628E4"/>
    <w:rsid w:val="00A63DF5"/>
    <w:rsid w:val="00A66CEC"/>
    <w:rsid w:val="00A6749C"/>
    <w:rsid w:val="00A676CC"/>
    <w:rsid w:val="00A707E1"/>
    <w:rsid w:val="00A7460A"/>
    <w:rsid w:val="00A76E09"/>
    <w:rsid w:val="00A77413"/>
    <w:rsid w:val="00A819FD"/>
    <w:rsid w:val="00A828BC"/>
    <w:rsid w:val="00A83ADA"/>
    <w:rsid w:val="00A90678"/>
    <w:rsid w:val="00A92A36"/>
    <w:rsid w:val="00A92C9E"/>
    <w:rsid w:val="00A95501"/>
    <w:rsid w:val="00A9610B"/>
    <w:rsid w:val="00AA0201"/>
    <w:rsid w:val="00AB0170"/>
    <w:rsid w:val="00AB02A7"/>
    <w:rsid w:val="00AB0C23"/>
    <w:rsid w:val="00AB346A"/>
    <w:rsid w:val="00AB3C96"/>
    <w:rsid w:val="00AB594E"/>
    <w:rsid w:val="00AB6F1D"/>
    <w:rsid w:val="00AC03CB"/>
    <w:rsid w:val="00AC0471"/>
    <w:rsid w:val="00AC1741"/>
    <w:rsid w:val="00AC1C48"/>
    <w:rsid w:val="00AC408D"/>
    <w:rsid w:val="00AC43E8"/>
    <w:rsid w:val="00AC5627"/>
    <w:rsid w:val="00AC7219"/>
    <w:rsid w:val="00AD1C2F"/>
    <w:rsid w:val="00AD7234"/>
    <w:rsid w:val="00AE0730"/>
    <w:rsid w:val="00AE09AB"/>
    <w:rsid w:val="00AE421E"/>
    <w:rsid w:val="00AF0CAB"/>
    <w:rsid w:val="00AF1C0D"/>
    <w:rsid w:val="00AF23BA"/>
    <w:rsid w:val="00AF2418"/>
    <w:rsid w:val="00AF2F99"/>
    <w:rsid w:val="00AF7AF1"/>
    <w:rsid w:val="00B001A1"/>
    <w:rsid w:val="00B00916"/>
    <w:rsid w:val="00B02203"/>
    <w:rsid w:val="00B047C7"/>
    <w:rsid w:val="00B1014F"/>
    <w:rsid w:val="00B10E02"/>
    <w:rsid w:val="00B1101F"/>
    <w:rsid w:val="00B140D9"/>
    <w:rsid w:val="00B14A92"/>
    <w:rsid w:val="00B14FD8"/>
    <w:rsid w:val="00B16CC2"/>
    <w:rsid w:val="00B17DB3"/>
    <w:rsid w:val="00B226B4"/>
    <w:rsid w:val="00B22A71"/>
    <w:rsid w:val="00B22D6B"/>
    <w:rsid w:val="00B240A0"/>
    <w:rsid w:val="00B26996"/>
    <w:rsid w:val="00B301AE"/>
    <w:rsid w:val="00B30809"/>
    <w:rsid w:val="00B314CC"/>
    <w:rsid w:val="00B35121"/>
    <w:rsid w:val="00B356CD"/>
    <w:rsid w:val="00B36130"/>
    <w:rsid w:val="00B367D5"/>
    <w:rsid w:val="00B4057C"/>
    <w:rsid w:val="00B43EE4"/>
    <w:rsid w:val="00B44532"/>
    <w:rsid w:val="00B46A0A"/>
    <w:rsid w:val="00B46E3C"/>
    <w:rsid w:val="00B47485"/>
    <w:rsid w:val="00B543E6"/>
    <w:rsid w:val="00B54F79"/>
    <w:rsid w:val="00B55C86"/>
    <w:rsid w:val="00B57D4D"/>
    <w:rsid w:val="00B603E8"/>
    <w:rsid w:val="00B6056C"/>
    <w:rsid w:val="00B674E7"/>
    <w:rsid w:val="00B6750A"/>
    <w:rsid w:val="00B71B4D"/>
    <w:rsid w:val="00B72783"/>
    <w:rsid w:val="00B73CF4"/>
    <w:rsid w:val="00B7461F"/>
    <w:rsid w:val="00B81216"/>
    <w:rsid w:val="00B8335F"/>
    <w:rsid w:val="00B853D3"/>
    <w:rsid w:val="00B86546"/>
    <w:rsid w:val="00B92C9B"/>
    <w:rsid w:val="00B96D7B"/>
    <w:rsid w:val="00B971E2"/>
    <w:rsid w:val="00BA06D4"/>
    <w:rsid w:val="00BA06DA"/>
    <w:rsid w:val="00BA148F"/>
    <w:rsid w:val="00BA1912"/>
    <w:rsid w:val="00BA1BF6"/>
    <w:rsid w:val="00BA6A3A"/>
    <w:rsid w:val="00BA7A8D"/>
    <w:rsid w:val="00BB06F3"/>
    <w:rsid w:val="00BB1630"/>
    <w:rsid w:val="00BB183B"/>
    <w:rsid w:val="00BB2285"/>
    <w:rsid w:val="00BB2B27"/>
    <w:rsid w:val="00BB39F5"/>
    <w:rsid w:val="00BB4180"/>
    <w:rsid w:val="00BB64C3"/>
    <w:rsid w:val="00BB7BEF"/>
    <w:rsid w:val="00BB7C07"/>
    <w:rsid w:val="00BC1F42"/>
    <w:rsid w:val="00BC5788"/>
    <w:rsid w:val="00BC5930"/>
    <w:rsid w:val="00BD077E"/>
    <w:rsid w:val="00BD21E7"/>
    <w:rsid w:val="00BD69D8"/>
    <w:rsid w:val="00BD6D1A"/>
    <w:rsid w:val="00BD71D9"/>
    <w:rsid w:val="00BD7F3E"/>
    <w:rsid w:val="00BE0A5B"/>
    <w:rsid w:val="00BE0DB1"/>
    <w:rsid w:val="00BE0F7B"/>
    <w:rsid w:val="00BE2E21"/>
    <w:rsid w:val="00BE3577"/>
    <w:rsid w:val="00BE59D4"/>
    <w:rsid w:val="00BE7A63"/>
    <w:rsid w:val="00BF04A1"/>
    <w:rsid w:val="00BF5CD2"/>
    <w:rsid w:val="00C0199F"/>
    <w:rsid w:val="00C0274C"/>
    <w:rsid w:val="00C04E7F"/>
    <w:rsid w:val="00C04F3E"/>
    <w:rsid w:val="00C051A8"/>
    <w:rsid w:val="00C065CE"/>
    <w:rsid w:val="00C10ADE"/>
    <w:rsid w:val="00C11073"/>
    <w:rsid w:val="00C13A60"/>
    <w:rsid w:val="00C171B9"/>
    <w:rsid w:val="00C20373"/>
    <w:rsid w:val="00C2411F"/>
    <w:rsid w:val="00C3358C"/>
    <w:rsid w:val="00C34CD0"/>
    <w:rsid w:val="00C376B5"/>
    <w:rsid w:val="00C37ECB"/>
    <w:rsid w:val="00C401DB"/>
    <w:rsid w:val="00C40760"/>
    <w:rsid w:val="00C41D98"/>
    <w:rsid w:val="00C41F85"/>
    <w:rsid w:val="00C43491"/>
    <w:rsid w:val="00C44449"/>
    <w:rsid w:val="00C50D50"/>
    <w:rsid w:val="00C536B1"/>
    <w:rsid w:val="00C5751B"/>
    <w:rsid w:val="00C576BF"/>
    <w:rsid w:val="00C61D35"/>
    <w:rsid w:val="00C61F92"/>
    <w:rsid w:val="00C6367D"/>
    <w:rsid w:val="00C710D8"/>
    <w:rsid w:val="00C75221"/>
    <w:rsid w:val="00C753F4"/>
    <w:rsid w:val="00C768D5"/>
    <w:rsid w:val="00C76F5A"/>
    <w:rsid w:val="00C83163"/>
    <w:rsid w:val="00C83BC5"/>
    <w:rsid w:val="00C86DE3"/>
    <w:rsid w:val="00C870F6"/>
    <w:rsid w:val="00C90E96"/>
    <w:rsid w:val="00C95401"/>
    <w:rsid w:val="00C96610"/>
    <w:rsid w:val="00C97083"/>
    <w:rsid w:val="00C97A9D"/>
    <w:rsid w:val="00CA0F01"/>
    <w:rsid w:val="00CA20B6"/>
    <w:rsid w:val="00CA23E9"/>
    <w:rsid w:val="00CA26A4"/>
    <w:rsid w:val="00CA38C5"/>
    <w:rsid w:val="00CA5136"/>
    <w:rsid w:val="00CA57DE"/>
    <w:rsid w:val="00CA5E67"/>
    <w:rsid w:val="00CA5F98"/>
    <w:rsid w:val="00CA75FD"/>
    <w:rsid w:val="00CA7D4B"/>
    <w:rsid w:val="00CA7E0E"/>
    <w:rsid w:val="00CB0F93"/>
    <w:rsid w:val="00CB15C1"/>
    <w:rsid w:val="00CB26B6"/>
    <w:rsid w:val="00CB3065"/>
    <w:rsid w:val="00CB382C"/>
    <w:rsid w:val="00CC327F"/>
    <w:rsid w:val="00CC5BDA"/>
    <w:rsid w:val="00CC6892"/>
    <w:rsid w:val="00CC6B91"/>
    <w:rsid w:val="00CD14DD"/>
    <w:rsid w:val="00CD43BC"/>
    <w:rsid w:val="00CD4F9D"/>
    <w:rsid w:val="00CD5905"/>
    <w:rsid w:val="00CE1781"/>
    <w:rsid w:val="00CE18FA"/>
    <w:rsid w:val="00CE712D"/>
    <w:rsid w:val="00CF184C"/>
    <w:rsid w:val="00CF43B7"/>
    <w:rsid w:val="00CF557A"/>
    <w:rsid w:val="00CF61DF"/>
    <w:rsid w:val="00CF6E43"/>
    <w:rsid w:val="00D00890"/>
    <w:rsid w:val="00D00DEC"/>
    <w:rsid w:val="00D018F0"/>
    <w:rsid w:val="00D04280"/>
    <w:rsid w:val="00D05A62"/>
    <w:rsid w:val="00D066AF"/>
    <w:rsid w:val="00D10236"/>
    <w:rsid w:val="00D10561"/>
    <w:rsid w:val="00D121D1"/>
    <w:rsid w:val="00D1259E"/>
    <w:rsid w:val="00D1484A"/>
    <w:rsid w:val="00D15571"/>
    <w:rsid w:val="00D15C25"/>
    <w:rsid w:val="00D162A1"/>
    <w:rsid w:val="00D16ABE"/>
    <w:rsid w:val="00D21581"/>
    <w:rsid w:val="00D22A2E"/>
    <w:rsid w:val="00D23496"/>
    <w:rsid w:val="00D24F0F"/>
    <w:rsid w:val="00D279EF"/>
    <w:rsid w:val="00D33D44"/>
    <w:rsid w:val="00D407BD"/>
    <w:rsid w:val="00D4104F"/>
    <w:rsid w:val="00D411D6"/>
    <w:rsid w:val="00D4212F"/>
    <w:rsid w:val="00D46E55"/>
    <w:rsid w:val="00D51A5C"/>
    <w:rsid w:val="00D529DF"/>
    <w:rsid w:val="00D53609"/>
    <w:rsid w:val="00D55248"/>
    <w:rsid w:val="00D619C6"/>
    <w:rsid w:val="00D62C1C"/>
    <w:rsid w:val="00D647C2"/>
    <w:rsid w:val="00D65385"/>
    <w:rsid w:val="00D66C94"/>
    <w:rsid w:val="00D73877"/>
    <w:rsid w:val="00D76A93"/>
    <w:rsid w:val="00D80B7C"/>
    <w:rsid w:val="00D840CF"/>
    <w:rsid w:val="00D95EEA"/>
    <w:rsid w:val="00DA182A"/>
    <w:rsid w:val="00DA1EF6"/>
    <w:rsid w:val="00DA2E2F"/>
    <w:rsid w:val="00DA3656"/>
    <w:rsid w:val="00DB00C0"/>
    <w:rsid w:val="00DB0171"/>
    <w:rsid w:val="00DB01D8"/>
    <w:rsid w:val="00DB04BA"/>
    <w:rsid w:val="00DB2A6D"/>
    <w:rsid w:val="00DB507D"/>
    <w:rsid w:val="00DC07E0"/>
    <w:rsid w:val="00DC153A"/>
    <w:rsid w:val="00DC4411"/>
    <w:rsid w:val="00DC5925"/>
    <w:rsid w:val="00DC636B"/>
    <w:rsid w:val="00DC671B"/>
    <w:rsid w:val="00DD0B16"/>
    <w:rsid w:val="00DD14CD"/>
    <w:rsid w:val="00DD4480"/>
    <w:rsid w:val="00DD5C66"/>
    <w:rsid w:val="00DD7A47"/>
    <w:rsid w:val="00DD7B6E"/>
    <w:rsid w:val="00DE13A4"/>
    <w:rsid w:val="00DE2162"/>
    <w:rsid w:val="00DE38BA"/>
    <w:rsid w:val="00DE3A46"/>
    <w:rsid w:val="00DE567A"/>
    <w:rsid w:val="00DE70E7"/>
    <w:rsid w:val="00DE7F77"/>
    <w:rsid w:val="00DF08C7"/>
    <w:rsid w:val="00DF0A50"/>
    <w:rsid w:val="00DF1BC6"/>
    <w:rsid w:val="00DF21C1"/>
    <w:rsid w:val="00DF3975"/>
    <w:rsid w:val="00DF4AC3"/>
    <w:rsid w:val="00DF575E"/>
    <w:rsid w:val="00E014F3"/>
    <w:rsid w:val="00E01603"/>
    <w:rsid w:val="00E035F8"/>
    <w:rsid w:val="00E03B8E"/>
    <w:rsid w:val="00E06E5C"/>
    <w:rsid w:val="00E106A9"/>
    <w:rsid w:val="00E12A09"/>
    <w:rsid w:val="00E13474"/>
    <w:rsid w:val="00E17C9B"/>
    <w:rsid w:val="00E207EF"/>
    <w:rsid w:val="00E21C58"/>
    <w:rsid w:val="00E24359"/>
    <w:rsid w:val="00E25575"/>
    <w:rsid w:val="00E26D70"/>
    <w:rsid w:val="00E26DE6"/>
    <w:rsid w:val="00E301DF"/>
    <w:rsid w:val="00E32731"/>
    <w:rsid w:val="00E32924"/>
    <w:rsid w:val="00E33E78"/>
    <w:rsid w:val="00E3549E"/>
    <w:rsid w:val="00E35625"/>
    <w:rsid w:val="00E3579F"/>
    <w:rsid w:val="00E408BF"/>
    <w:rsid w:val="00E41C7D"/>
    <w:rsid w:val="00E41DEE"/>
    <w:rsid w:val="00E43378"/>
    <w:rsid w:val="00E43DB4"/>
    <w:rsid w:val="00E43DC4"/>
    <w:rsid w:val="00E440E5"/>
    <w:rsid w:val="00E46F3B"/>
    <w:rsid w:val="00E474EF"/>
    <w:rsid w:val="00E5386E"/>
    <w:rsid w:val="00E538B1"/>
    <w:rsid w:val="00E53D38"/>
    <w:rsid w:val="00E57B3B"/>
    <w:rsid w:val="00E57C30"/>
    <w:rsid w:val="00E6178D"/>
    <w:rsid w:val="00E640B0"/>
    <w:rsid w:val="00E659C8"/>
    <w:rsid w:val="00E7001B"/>
    <w:rsid w:val="00E71097"/>
    <w:rsid w:val="00E7277C"/>
    <w:rsid w:val="00E7359D"/>
    <w:rsid w:val="00E73D70"/>
    <w:rsid w:val="00E74A5D"/>
    <w:rsid w:val="00E76C3F"/>
    <w:rsid w:val="00E804A7"/>
    <w:rsid w:val="00E80C94"/>
    <w:rsid w:val="00E811DE"/>
    <w:rsid w:val="00E82C58"/>
    <w:rsid w:val="00E82F84"/>
    <w:rsid w:val="00E8370C"/>
    <w:rsid w:val="00E86482"/>
    <w:rsid w:val="00E86A45"/>
    <w:rsid w:val="00E90C4B"/>
    <w:rsid w:val="00E94701"/>
    <w:rsid w:val="00E94B73"/>
    <w:rsid w:val="00EA2B19"/>
    <w:rsid w:val="00EA382E"/>
    <w:rsid w:val="00EA410F"/>
    <w:rsid w:val="00EA49C6"/>
    <w:rsid w:val="00EA647C"/>
    <w:rsid w:val="00EA66B6"/>
    <w:rsid w:val="00EA756D"/>
    <w:rsid w:val="00EA7B91"/>
    <w:rsid w:val="00EA7CB4"/>
    <w:rsid w:val="00EB30BC"/>
    <w:rsid w:val="00EB6012"/>
    <w:rsid w:val="00EC17EA"/>
    <w:rsid w:val="00EC350B"/>
    <w:rsid w:val="00EC5E3A"/>
    <w:rsid w:val="00EC61BA"/>
    <w:rsid w:val="00ED0E6A"/>
    <w:rsid w:val="00ED168B"/>
    <w:rsid w:val="00ED1760"/>
    <w:rsid w:val="00ED7B0B"/>
    <w:rsid w:val="00EE0797"/>
    <w:rsid w:val="00EE2DC8"/>
    <w:rsid w:val="00EE344D"/>
    <w:rsid w:val="00EE5A6F"/>
    <w:rsid w:val="00EE7165"/>
    <w:rsid w:val="00EF3C8F"/>
    <w:rsid w:val="00EF55B8"/>
    <w:rsid w:val="00EF5A7F"/>
    <w:rsid w:val="00EF6C85"/>
    <w:rsid w:val="00F006F2"/>
    <w:rsid w:val="00F008AA"/>
    <w:rsid w:val="00F07626"/>
    <w:rsid w:val="00F10D79"/>
    <w:rsid w:val="00F115BC"/>
    <w:rsid w:val="00F13512"/>
    <w:rsid w:val="00F24C01"/>
    <w:rsid w:val="00F27E9A"/>
    <w:rsid w:val="00F303A2"/>
    <w:rsid w:val="00F42C98"/>
    <w:rsid w:val="00F51E4D"/>
    <w:rsid w:val="00F52427"/>
    <w:rsid w:val="00F52B85"/>
    <w:rsid w:val="00F56F05"/>
    <w:rsid w:val="00F606EB"/>
    <w:rsid w:val="00F61E84"/>
    <w:rsid w:val="00F6268E"/>
    <w:rsid w:val="00F62A77"/>
    <w:rsid w:val="00F63B45"/>
    <w:rsid w:val="00F6580F"/>
    <w:rsid w:val="00F71A71"/>
    <w:rsid w:val="00F804D7"/>
    <w:rsid w:val="00F83142"/>
    <w:rsid w:val="00F8382A"/>
    <w:rsid w:val="00F83E17"/>
    <w:rsid w:val="00F84F0D"/>
    <w:rsid w:val="00F8516E"/>
    <w:rsid w:val="00F86815"/>
    <w:rsid w:val="00F87071"/>
    <w:rsid w:val="00F91CC4"/>
    <w:rsid w:val="00F947E0"/>
    <w:rsid w:val="00F971D1"/>
    <w:rsid w:val="00FA09CB"/>
    <w:rsid w:val="00FA5002"/>
    <w:rsid w:val="00FA77E4"/>
    <w:rsid w:val="00FB2165"/>
    <w:rsid w:val="00FB2E19"/>
    <w:rsid w:val="00FB412B"/>
    <w:rsid w:val="00FB66FD"/>
    <w:rsid w:val="00FB7D75"/>
    <w:rsid w:val="00FC0E3A"/>
    <w:rsid w:val="00FC5C1F"/>
    <w:rsid w:val="00FC7418"/>
    <w:rsid w:val="00FC7C87"/>
    <w:rsid w:val="00FD01AE"/>
    <w:rsid w:val="00FD1102"/>
    <w:rsid w:val="00FD1BBD"/>
    <w:rsid w:val="00FD598D"/>
    <w:rsid w:val="00FE4662"/>
    <w:rsid w:val="00FE68D3"/>
    <w:rsid w:val="00FE728F"/>
    <w:rsid w:val="00FF3743"/>
    <w:rsid w:val="00FF41B2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4F3F2E4"/>
  <w15:docId w15:val="{79BF9270-4867-47FB-BC30-70F11E96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spacing w:val="10"/>
        <w:kern w:val="3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97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7"/>
    <w:rsid w:val="00541CFD"/>
  </w:style>
  <w:style w:type="paragraph" w:styleId="Heading1">
    <w:name w:val="heading 1"/>
    <w:basedOn w:val="Normal"/>
    <w:next w:val="Normal"/>
    <w:link w:val="Heading1Char"/>
    <w:uiPriority w:val="3"/>
    <w:qFormat/>
    <w:rsid w:val="00931E1E"/>
    <w:pPr>
      <w:keepNext/>
      <w:numPr>
        <w:numId w:val="6"/>
      </w:numPr>
      <w:spacing w:before="240" w:after="60"/>
      <w:outlineLvl w:val="0"/>
    </w:pPr>
    <w:rPr>
      <w:rFonts w:asciiTheme="majorHAnsi" w:eastAsiaTheme="majorEastAsia" w:hAnsiTheme="majorHAnsi" w:cstheme="majorBidi"/>
      <w:color w:val="00B0F0" w:themeColor="accent3"/>
      <w:spacing w:val="6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931E1E"/>
    <w:pPr>
      <w:keepNext/>
      <w:numPr>
        <w:ilvl w:val="1"/>
        <w:numId w:val="6"/>
      </w:numPr>
      <w:spacing w:before="240" w:after="60"/>
      <w:ind w:left="567" w:hanging="567"/>
      <w:outlineLvl w:val="1"/>
    </w:pPr>
    <w:rPr>
      <w:rFonts w:asciiTheme="majorHAnsi" w:eastAsiaTheme="majorEastAsia" w:hAnsiTheme="majorHAnsi" w:cstheme="majorBidi"/>
      <w:color w:val="00B0F0" w:themeColor="accent3"/>
      <w:spacing w:val="6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312393"/>
    <w:pPr>
      <w:keepNext/>
      <w:keepLines/>
      <w:numPr>
        <w:numId w:val="21"/>
      </w:numPr>
      <w:spacing w:before="200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rsid w:val="008B4537"/>
    <w:pPr>
      <w:keepNext/>
      <w:keepLines/>
      <w:numPr>
        <w:numId w:val="22"/>
      </w:numPr>
      <w:spacing w:before="200"/>
      <w:outlineLvl w:val="3"/>
    </w:pPr>
    <w:rPr>
      <w:rFonts w:asciiTheme="majorHAnsi" w:eastAsiaTheme="majorEastAsia" w:hAnsiTheme="majorHAnsi" w:cstheme="majorBidi"/>
      <w:bCs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3"/>
    <w:unhideWhenUsed/>
    <w:qFormat/>
    <w:rsid w:val="0022346F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3"/>
    <w:unhideWhenUsed/>
    <w:qFormat/>
    <w:rsid w:val="00931E1E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B0F0" w:themeColor="accent3"/>
    </w:rPr>
  </w:style>
  <w:style w:type="paragraph" w:styleId="Heading7">
    <w:name w:val="heading 7"/>
    <w:basedOn w:val="Normal"/>
    <w:next w:val="Normal"/>
    <w:link w:val="Heading7Char"/>
    <w:uiPriority w:val="3"/>
    <w:unhideWhenUsed/>
    <w:qFormat/>
    <w:rsid w:val="00931E1E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00B0F0" w:themeColor="accent3"/>
    </w:rPr>
  </w:style>
  <w:style w:type="paragraph" w:styleId="Heading8">
    <w:name w:val="heading 8"/>
    <w:basedOn w:val="Normal"/>
    <w:next w:val="Normal"/>
    <w:link w:val="Heading8Char"/>
    <w:uiPriority w:val="3"/>
    <w:unhideWhenUsed/>
    <w:qFormat/>
    <w:rsid w:val="00931E1E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00B0F0" w:themeColor="accent3"/>
    </w:rPr>
  </w:style>
  <w:style w:type="paragraph" w:styleId="Heading9">
    <w:name w:val="heading 9"/>
    <w:basedOn w:val="Normal"/>
    <w:next w:val="Normal"/>
    <w:link w:val="Heading9Char"/>
    <w:uiPriority w:val="3"/>
    <w:unhideWhenUsed/>
    <w:qFormat/>
    <w:rsid w:val="00931E1E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00B0F0" w:themeColor="accent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nanonextNL"/>
    <w:basedOn w:val="TableNormal"/>
    <w:rsid w:val="00DE7F77"/>
    <w:rPr>
      <w:rFonts w:eastAsia="Times New Roman"/>
      <w:position w:val="34"/>
      <w:sz w:val="14"/>
      <w:szCs w:val="14"/>
      <w:lang w:eastAsia="nl-NL"/>
    </w:rPr>
    <w:tblPr>
      <w:tblStyleRowBandSize w:val="1"/>
      <w:tblStyleColBandSize w:val="1"/>
      <w:tblBorders>
        <w:insideV w:val="single" w:sz="4" w:space="0" w:color="FFFFFF" w:themeColor="background2"/>
      </w:tblBorders>
    </w:tblPr>
    <w:tcPr>
      <w:shd w:val="clear" w:color="auto" w:fill="FFFFFF"/>
      <w:tcMar>
        <w:top w:w="57" w:type="dxa"/>
        <w:bottom w:w="57" w:type="dxa"/>
      </w:tcMar>
    </w:tcPr>
    <w:tblStylePr w:type="firstRow">
      <w:pPr>
        <w:wordWrap/>
        <w:spacing w:line="340" w:lineRule="atLeast"/>
      </w:pPr>
      <w:rPr>
        <w:rFonts w:ascii="Arial" w:hAnsi="Arial"/>
        <w:i/>
        <w:color w:val="FFFFFF" w:themeColor="background2"/>
        <w:spacing w:val="0"/>
        <w:sz w:val="14"/>
      </w:rPr>
      <w:tblPr/>
      <w:tcPr>
        <w:shd w:val="clear" w:color="auto" w:fill="00B0F0" w:themeFill="accent3"/>
      </w:tcPr>
    </w:tblStylePr>
    <w:tblStylePr w:type="lastRow">
      <w:rPr>
        <w:rFonts w:ascii="Arial" w:hAnsi="Arial"/>
        <w:i w:val="0"/>
        <w:sz w:val="14"/>
      </w:rPr>
    </w:tblStylePr>
    <w:tblStylePr w:type="firstCol">
      <w:pPr>
        <w:wordWrap/>
        <w:spacing w:line="340" w:lineRule="atLeast"/>
      </w:pPr>
      <w:rPr>
        <w:rFonts w:ascii="Arial" w:hAnsi="Arial"/>
        <w:b/>
        <w:spacing w:val="0"/>
        <w:sz w:val="14"/>
      </w:rPr>
    </w:tblStylePr>
    <w:tblStylePr w:type="lastCol">
      <w:rPr>
        <w:rFonts w:ascii="Arial" w:hAnsi="Arial"/>
        <w:sz w:val="19"/>
      </w:rPr>
    </w:tblStylePr>
    <w:tblStylePr w:type="band1Horz">
      <w:tblPr/>
      <w:tcPr>
        <w:shd w:val="clear" w:color="auto" w:fill="DEEBFE"/>
      </w:tcPr>
    </w:tblStylePr>
    <w:tblStylePr w:type="band2Horz">
      <w:tblPr/>
      <w:tcPr>
        <w:tcBorders>
          <w:top w:val="single" w:sz="4" w:space="0" w:color="FFFFFF" w:themeColor="background2"/>
          <w:left w:val="single" w:sz="4" w:space="0" w:color="FFFFFF" w:themeColor="background2"/>
          <w:bottom w:val="single" w:sz="4" w:space="0" w:color="FFFFFF" w:themeColor="background2"/>
          <w:right w:val="single" w:sz="4" w:space="0" w:color="FFFFFF" w:themeColor="background2"/>
          <w:insideH w:val="single" w:sz="4" w:space="0" w:color="FFFFFF" w:themeColor="background2"/>
          <w:insideV w:val="single" w:sz="4" w:space="0" w:color="FFFFFF" w:themeColor="background2"/>
        </w:tcBorders>
        <w:shd w:val="clear" w:color="auto" w:fill="C1E4F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1C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CFD"/>
    <w:rPr>
      <w:rFonts w:ascii="Tahoma" w:hAnsi="Tahoma" w:cs="Tahoma"/>
      <w:sz w:val="16"/>
      <w:szCs w:val="16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541CF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CFD"/>
    <w:rPr>
      <w:sz w:val="19"/>
      <w:szCs w:val="19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541CF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CFD"/>
    <w:rPr>
      <w:sz w:val="19"/>
      <w:szCs w:val="19"/>
      <w:lang w:val="nl-NL"/>
    </w:rPr>
  </w:style>
  <w:style w:type="character" w:styleId="Hyperlink">
    <w:name w:val="Hyperlink"/>
    <w:basedOn w:val="DefaultParagraphFont"/>
    <w:uiPriority w:val="99"/>
    <w:unhideWhenUsed/>
    <w:rsid w:val="00541CFD"/>
    <w:rPr>
      <w:color w:val="0000FF"/>
      <w:u w:val="single"/>
    </w:rPr>
  </w:style>
  <w:style w:type="paragraph" w:customStyle="1" w:styleId="StandaardTekstNanoLab">
    <w:name w:val="Standaard Tekst NanoLab"/>
    <w:basedOn w:val="Normal"/>
    <w:qFormat/>
    <w:rsid w:val="009A5992"/>
    <w:pPr>
      <w:autoSpaceDE w:val="0"/>
      <w:autoSpaceDN w:val="0"/>
      <w:adjustRightInd w:val="0"/>
      <w:spacing w:line="340" w:lineRule="exact"/>
    </w:pPr>
  </w:style>
  <w:style w:type="paragraph" w:customStyle="1" w:styleId="adresblokNanoNextNL">
    <w:name w:val="adresblokNanoNextNL"/>
    <w:basedOn w:val="Normal"/>
    <w:uiPriority w:val="79"/>
    <w:qFormat/>
    <w:rsid w:val="00541CFD"/>
    <w:pPr>
      <w:framePr w:wrap="notBeside" w:vAnchor="text" w:hAnchor="text" w:y="1"/>
      <w:autoSpaceDE w:val="0"/>
      <w:autoSpaceDN w:val="0"/>
      <w:adjustRightInd w:val="0"/>
      <w:spacing w:line="432" w:lineRule="auto"/>
    </w:pPr>
    <w:rPr>
      <w:spacing w:val="0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41CFD"/>
    <w:rPr>
      <w:color w:val="808080"/>
    </w:rPr>
  </w:style>
  <w:style w:type="paragraph" w:customStyle="1" w:styleId="referentieNanoNextNL">
    <w:name w:val="referentieNanoNextNL"/>
    <w:basedOn w:val="TekstNanoNextNL"/>
    <w:uiPriority w:val="11"/>
    <w:unhideWhenUsed/>
    <w:qFormat/>
    <w:rsid w:val="00541CFD"/>
    <w:rPr>
      <w:b/>
      <w:sz w:val="12"/>
    </w:rPr>
  </w:style>
  <w:style w:type="paragraph" w:customStyle="1" w:styleId="referentiesNanoNextNL">
    <w:name w:val="referentiesNanoNextNL"/>
    <w:basedOn w:val="Normal"/>
    <w:uiPriority w:val="97"/>
    <w:unhideWhenUsed/>
    <w:qFormat/>
    <w:rsid w:val="00541CFD"/>
    <w:pPr>
      <w:framePr w:w="5976" w:h="1441" w:hRule="exact" w:wrap="notBeside" w:vAnchor="page" w:hAnchor="page" w:x="1305" w:y="4877"/>
      <w:tabs>
        <w:tab w:val="left" w:pos="714"/>
      </w:tabs>
      <w:autoSpaceDE w:val="0"/>
      <w:autoSpaceDN w:val="0"/>
      <w:adjustRightInd w:val="0"/>
      <w:spacing w:line="340" w:lineRule="exact"/>
    </w:pPr>
    <w:rPr>
      <w:b/>
      <w:bCs/>
      <w:spacing w:val="0"/>
      <w:sz w:val="12"/>
      <w:szCs w:val="12"/>
    </w:rPr>
  </w:style>
  <w:style w:type="character" w:customStyle="1" w:styleId="ReferentiegegevensNanoNextNL">
    <w:name w:val="Referentie gegevensNanoNextNL"/>
    <w:basedOn w:val="DefaultParagraphFont"/>
    <w:uiPriority w:val="79"/>
    <w:unhideWhenUsed/>
    <w:qFormat/>
    <w:rsid w:val="00541CFD"/>
    <w:rPr>
      <w:spacing w:val="4"/>
      <w:sz w:val="17"/>
      <w:szCs w:val="17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41CF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1CFD"/>
    <w:rPr>
      <w:rFonts w:ascii="Tahoma" w:hAnsi="Tahoma" w:cs="Tahoma"/>
      <w:sz w:val="16"/>
      <w:szCs w:val="16"/>
      <w:lang w:val="nl-NL"/>
    </w:rPr>
  </w:style>
  <w:style w:type="paragraph" w:customStyle="1" w:styleId="OpsommingNanoNextLab">
    <w:name w:val="Opsomming NanoNextLab"/>
    <w:basedOn w:val="StandaardTekstNanoLab"/>
    <w:uiPriority w:val="5"/>
    <w:qFormat/>
    <w:rsid w:val="004F750D"/>
    <w:pPr>
      <w:numPr>
        <w:numId w:val="43"/>
      </w:numPr>
      <w:tabs>
        <w:tab w:val="left" w:pos="709"/>
      </w:tabs>
      <w:ind w:left="720"/>
      <w:outlineLvl w:val="0"/>
    </w:pPr>
    <w:rPr>
      <w:noProof/>
      <w:lang w:val="nl-NL" w:eastAsia="zh-CN"/>
    </w:rPr>
  </w:style>
  <w:style w:type="paragraph" w:customStyle="1" w:styleId="NummeringNanoNextNL">
    <w:name w:val="Nummering NanoNextNL"/>
    <w:basedOn w:val="OpsommingNanoNextNL"/>
    <w:uiPriority w:val="5"/>
    <w:rsid w:val="00541CFD"/>
    <w:pPr>
      <w:numPr>
        <w:numId w:val="8"/>
      </w:numPr>
    </w:pPr>
  </w:style>
  <w:style w:type="paragraph" w:styleId="Title">
    <w:name w:val="Title"/>
    <w:basedOn w:val="Normal"/>
    <w:next w:val="Normal"/>
    <w:link w:val="TitleChar"/>
    <w:uiPriority w:val="1"/>
    <w:qFormat/>
    <w:rsid w:val="00A1561D"/>
    <w:pPr>
      <w:outlineLvl w:val="0"/>
    </w:pPr>
    <w:rPr>
      <w:rFonts w:asciiTheme="majorHAnsi" w:eastAsiaTheme="majorEastAsia" w:hAnsiTheme="majorHAnsi" w:cstheme="majorBidi"/>
      <w:b/>
      <w:bCs/>
      <w:color w:val="FFC00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A1561D"/>
    <w:rPr>
      <w:rFonts w:asciiTheme="majorHAnsi" w:eastAsiaTheme="majorEastAsia" w:hAnsiTheme="majorHAnsi" w:cstheme="majorBidi"/>
      <w:b/>
      <w:bCs/>
      <w:color w:val="FFC000"/>
      <w:spacing w:val="10"/>
      <w:kern w:val="34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2"/>
    <w:rsid w:val="00541CFD"/>
    <w:pPr>
      <w:spacing w:after="60"/>
      <w:outlineLvl w:val="1"/>
    </w:pPr>
    <w:rPr>
      <w:rFonts w:asciiTheme="majorHAnsi" w:eastAsiaTheme="majorEastAsia" w:hAnsiTheme="majorHAnsi" w:cstheme="majorBidi"/>
      <w:color w:val="777373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2"/>
    <w:rsid w:val="00541CFD"/>
    <w:rPr>
      <w:rFonts w:asciiTheme="majorHAnsi" w:eastAsiaTheme="majorEastAsia" w:hAnsiTheme="majorHAnsi" w:cstheme="majorBidi"/>
      <w:color w:val="777373"/>
      <w:sz w:val="22"/>
      <w:szCs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3"/>
    <w:rsid w:val="00931E1E"/>
    <w:rPr>
      <w:rFonts w:asciiTheme="majorHAnsi" w:eastAsiaTheme="majorEastAsia" w:hAnsiTheme="majorHAnsi" w:cstheme="majorBidi"/>
      <w:color w:val="00B0F0" w:themeColor="accent3"/>
      <w:spacing w:val="6"/>
      <w:kern w:val="3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3"/>
    <w:rsid w:val="00931E1E"/>
    <w:rPr>
      <w:rFonts w:asciiTheme="majorHAnsi" w:eastAsiaTheme="majorEastAsia" w:hAnsiTheme="majorHAnsi" w:cstheme="majorBidi"/>
      <w:color w:val="00B0F0" w:themeColor="accent3"/>
      <w:spacing w:val="6"/>
      <w:kern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3"/>
    <w:rsid w:val="00312393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3"/>
    <w:rsid w:val="008B4537"/>
    <w:rPr>
      <w:rFonts w:asciiTheme="majorHAnsi" w:eastAsiaTheme="majorEastAsia" w:hAnsiTheme="majorHAnsi" w:cstheme="majorBidi"/>
      <w:bCs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3"/>
    <w:rsid w:val="0022346F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3"/>
    <w:rsid w:val="00931E1E"/>
    <w:rPr>
      <w:rFonts w:asciiTheme="majorHAnsi" w:eastAsiaTheme="majorEastAsia" w:hAnsiTheme="majorHAnsi" w:cstheme="majorBidi"/>
      <w:i/>
      <w:iCs/>
      <w:color w:val="00B0F0" w:themeColor="accent3"/>
    </w:rPr>
  </w:style>
  <w:style w:type="character" w:customStyle="1" w:styleId="Heading7Char">
    <w:name w:val="Heading 7 Char"/>
    <w:basedOn w:val="DefaultParagraphFont"/>
    <w:link w:val="Heading7"/>
    <w:uiPriority w:val="3"/>
    <w:rsid w:val="00931E1E"/>
    <w:rPr>
      <w:rFonts w:asciiTheme="majorHAnsi" w:eastAsiaTheme="majorEastAsia" w:hAnsiTheme="majorHAnsi" w:cstheme="majorBidi"/>
      <w:i/>
      <w:iCs/>
      <w:color w:val="00B0F0" w:themeColor="accent3"/>
    </w:rPr>
  </w:style>
  <w:style w:type="character" w:customStyle="1" w:styleId="Heading8Char">
    <w:name w:val="Heading 8 Char"/>
    <w:basedOn w:val="DefaultParagraphFont"/>
    <w:link w:val="Heading8"/>
    <w:uiPriority w:val="3"/>
    <w:rsid w:val="00931E1E"/>
    <w:rPr>
      <w:rFonts w:asciiTheme="majorHAnsi" w:eastAsiaTheme="majorEastAsia" w:hAnsiTheme="majorHAnsi" w:cstheme="majorBidi"/>
      <w:color w:val="00B0F0" w:themeColor="accent3"/>
      <w:sz w:val="20"/>
    </w:rPr>
  </w:style>
  <w:style w:type="character" w:customStyle="1" w:styleId="Heading9Char">
    <w:name w:val="Heading 9 Char"/>
    <w:basedOn w:val="DefaultParagraphFont"/>
    <w:link w:val="Heading9"/>
    <w:uiPriority w:val="3"/>
    <w:rsid w:val="00931E1E"/>
    <w:rPr>
      <w:rFonts w:asciiTheme="majorHAnsi" w:eastAsiaTheme="majorEastAsia" w:hAnsiTheme="majorHAnsi" w:cstheme="majorBidi"/>
      <w:i/>
      <w:iCs/>
      <w:color w:val="00B0F0" w:themeColor="accent3"/>
      <w:sz w:val="20"/>
    </w:rPr>
  </w:style>
  <w:style w:type="character" w:customStyle="1" w:styleId="Telefoonnummer">
    <w:name w:val="Telefoonnummer"/>
    <w:basedOn w:val="DefaultParagraphFont"/>
    <w:uiPriority w:val="10"/>
    <w:rsid w:val="00541CFD"/>
    <w:rPr>
      <w:rFonts w:asciiTheme="minorHAnsi" w:hAnsiTheme="minorHAnsi"/>
      <w:sz w:val="12"/>
    </w:rPr>
  </w:style>
  <w:style w:type="paragraph" w:customStyle="1" w:styleId="Subtitel1">
    <w:name w:val="Subtitel 1"/>
    <w:basedOn w:val="Heading2"/>
    <w:link w:val="Subtitel1Char"/>
    <w:uiPriority w:val="2"/>
    <w:qFormat/>
    <w:rsid w:val="00CC6892"/>
    <w:pPr>
      <w:numPr>
        <w:ilvl w:val="0"/>
        <w:numId w:val="0"/>
      </w:numPr>
      <w:spacing w:before="0" w:after="0"/>
    </w:pPr>
    <w:rPr>
      <w:b/>
      <w:color w:val="A6A6A6" w:themeColor="background2" w:themeShade="A6"/>
      <w:spacing w:val="10"/>
      <w:sz w:val="22"/>
      <w:szCs w:val="22"/>
    </w:rPr>
  </w:style>
  <w:style w:type="paragraph" w:customStyle="1" w:styleId="Subtitel2">
    <w:name w:val="Subtitel 2"/>
    <w:basedOn w:val="Heading3"/>
    <w:link w:val="Subtitel2Char"/>
    <w:uiPriority w:val="2"/>
    <w:rsid w:val="00541CFD"/>
    <w:pPr>
      <w:numPr>
        <w:numId w:val="0"/>
      </w:numPr>
    </w:pPr>
  </w:style>
  <w:style w:type="character" w:customStyle="1" w:styleId="Subtitel1Char">
    <w:name w:val="Subtitel 1 Char"/>
    <w:basedOn w:val="Heading2Char"/>
    <w:link w:val="Subtitel1"/>
    <w:uiPriority w:val="2"/>
    <w:rsid w:val="00CC6892"/>
    <w:rPr>
      <w:rFonts w:asciiTheme="majorHAnsi" w:eastAsiaTheme="majorEastAsia" w:hAnsiTheme="majorHAnsi" w:cstheme="majorBidi"/>
      <w:b/>
      <w:bCs w:val="0"/>
      <w:iCs w:val="0"/>
      <w:color w:val="A6A6A6" w:themeColor="background2" w:themeShade="A6"/>
      <w:spacing w:val="10"/>
      <w:kern w:val="34"/>
      <w:sz w:val="22"/>
      <w:szCs w:val="22"/>
    </w:rPr>
  </w:style>
  <w:style w:type="paragraph" w:customStyle="1" w:styleId="Subtitel3">
    <w:name w:val="Subtitel 3"/>
    <w:basedOn w:val="Heading4"/>
    <w:link w:val="Subtitel3Char"/>
    <w:uiPriority w:val="2"/>
    <w:rsid w:val="00541CFD"/>
    <w:pPr>
      <w:numPr>
        <w:numId w:val="0"/>
      </w:numPr>
    </w:pPr>
  </w:style>
  <w:style w:type="character" w:customStyle="1" w:styleId="Subtitel2Char">
    <w:name w:val="Subtitel 2 Char"/>
    <w:basedOn w:val="Heading3Char"/>
    <w:link w:val="Subtitel2"/>
    <w:uiPriority w:val="2"/>
    <w:rsid w:val="00541CFD"/>
    <w:rPr>
      <w:rFonts w:asciiTheme="majorHAnsi" w:eastAsiaTheme="majorEastAsia" w:hAnsiTheme="majorHAnsi" w:cstheme="majorBidi"/>
      <w:bCs/>
      <w:color w:val="005878" w:themeColor="accent1"/>
      <w:sz w:val="19"/>
      <w:szCs w:val="19"/>
      <w:lang w:val="nl-NL"/>
    </w:rPr>
  </w:style>
  <w:style w:type="character" w:customStyle="1" w:styleId="Subtitel3Char">
    <w:name w:val="Subtitel 3 Char"/>
    <w:basedOn w:val="Heading4Char"/>
    <w:link w:val="Subtitel3"/>
    <w:uiPriority w:val="2"/>
    <w:rsid w:val="00541CFD"/>
    <w:rPr>
      <w:rFonts w:asciiTheme="majorHAnsi" w:eastAsiaTheme="majorEastAsia" w:hAnsiTheme="majorHAnsi" w:cstheme="majorBidi"/>
      <w:b w:val="0"/>
      <w:bCs/>
      <w:i w:val="0"/>
      <w:iCs/>
      <w:color w:val="005878" w:themeColor="accent1"/>
      <w:sz w:val="19"/>
      <w:szCs w:val="19"/>
      <w:lang w:val="nl-NL"/>
    </w:rPr>
  </w:style>
  <w:style w:type="table" w:styleId="LightShading-Accent1">
    <w:name w:val="Light Shading Accent 1"/>
    <w:basedOn w:val="TableNormal"/>
    <w:uiPriority w:val="60"/>
    <w:rsid w:val="00541CFD"/>
    <w:rPr>
      <w:color w:val="004159" w:themeColor="accent1" w:themeShade="BF"/>
      <w:sz w:val="19"/>
    </w:rPr>
    <w:tblPr>
      <w:tblStyleRowBandSize w:val="1"/>
      <w:tblStyleColBandSize w:val="1"/>
      <w:tblBorders>
        <w:top w:val="single" w:sz="8" w:space="0" w:color="005878" w:themeColor="accent1"/>
        <w:bottom w:val="single" w:sz="8" w:space="0" w:color="0058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878" w:themeColor="accent1"/>
          <w:left w:val="nil"/>
          <w:bottom w:val="single" w:sz="8" w:space="0" w:color="0058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878" w:themeColor="accent1"/>
          <w:left w:val="nil"/>
          <w:bottom w:val="single" w:sz="8" w:space="0" w:color="0058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E5FF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043662"/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LightShading">
    <w:name w:val="Light Shading"/>
    <w:basedOn w:val="TableNormal"/>
    <w:uiPriority w:val="60"/>
    <w:rsid w:val="009F6CEE"/>
    <w:rPr>
      <w:color w:val="FFC000" w:themeColor="text2"/>
      <w:sz w:val="14"/>
    </w:rPr>
    <w:tblPr>
      <w:tblStyleRowBandSize w:val="1"/>
      <w:tblStyleColBandSize w:val="1"/>
      <w:tblBorders>
        <w:top w:val="single" w:sz="2" w:space="0" w:color="auto"/>
        <w:bottom w:val="single" w:sz="2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/>
      </w:rPr>
      <w:tblPr/>
      <w:tcPr>
        <w:tcBorders>
          <w:top w:val="single" w:sz="2" w:space="0" w:color="93E2FF" w:themeColor="accent4"/>
          <w:left w:val="nil"/>
          <w:bottom w:val="single" w:sz="2" w:space="0" w:color="93E2FF" w:themeColor="accent4"/>
          <w:right w:val="nil"/>
          <w:insideH w:val="nil"/>
          <w:insideV w:val="nil"/>
        </w:tcBorders>
        <w:shd w:val="clear" w:color="auto" w:fill="auto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rPr>
        <w:rFonts w:ascii="Arial" w:hAnsi="Arial" w:cs="Arial"/>
        <w:bCs w:val="0"/>
        <w:iCs/>
        <w:color w:val="FFFFFF"/>
        <w:sz w:val="14"/>
        <w:szCs w:val="10"/>
      </w:rPr>
    </w:tblStylePr>
  </w:style>
  <w:style w:type="table" w:customStyle="1" w:styleId="nannanan">
    <w:name w:val="nannanan"/>
    <w:basedOn w:val="TableNormal"/>
    <w:uiPriority w:val="99"/>
    <w:rsid w:val="009F6CEE"/>
    <w:rPr>
      <w:sz w:val="14"/>
      <w:szCs w:val="34"/>
    </w:rPr>
    <w:tblPr>
      <w:tblStyleRowBandSize w:val="1"/>
      <w:tblStyleColBandSize w:val="1"/>
    </w:tblPr>
    <w:tblStylePr w:type="firstRow">
      <w:rPr>
        <w:rFonts w:asciiTheme="majorHAnsi" w:hAnsiTheme="majorHAnsi"/>
        <w:color w:val="FFFFFF"/>
      </w:rPr>
    </w:tblStylePr>
    <w:tblStylePr w:type="lastRow">
      <w:rPr>
        <w:color w:val="auto"/>
      </w:rPr>
    </w:tblStylePr>
    <w:tblStylePr w:type="firstCol">
      <w:rPr>
        <w:color w:val="auto"/>
      </w:rPr>
    </w:tblStylePr>
    <w:tblStylePr w:type="band2Vert">
      <w:rPr>
        <w:color w:val="auto"/>
      </w:rPr>
    </w:tblStylePr>
    <w:tblStylePr w:type="band1Horz">
      <w:rPr>
        <w:color w:val="000000"/>
      </w:rPr>
    </w:tblStylePr>
    <w:tblStylePr w:type="band2Horz">
      <w:rPr>
        <w:color w:val="auto"/>
      </w:rPr>
    </w:tblStylePr>
  </w:style>
  <w:style w:type="table" w:styleId="ColorfulList">
    <w:name w:val="Colorful List"/>
    <w:basedOn w:val="TableNormal"/>
    <w:uiPriority w:val="72"/>
    <w:rsid w:val="001C40F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990" w:themeFill="accent2" w:themeFillShade="CC"/>
      </w:tcPr>
    </w:tblStylePr>
    <w:tblStylePr w:type="lastRow">
      <w:rPr>
        <w:b/>
        <w:bCs/>
        <w:color w:val="0069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  <w:color w:val="000000"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rPr>
        <w:color w:val="auto"/>
      </w:r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3">
    <w:name w:val="Colorful List Accent 3"/>
    <w:basedOn w:val="TableNormal"/>
    <w:uiPriority w:val="72"/>
    <w:rsid w:val="009F6CEE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CBFF" w:themeFill="accent4" w:themeFillShade="CC"/>
      </w:tcPr>
    </w:tblStylePr>
    <w:tblStylePr w:type="lastRow">
      <w:rPr>
        <w:b/>
        <w:bCs/>
        <w:color w:val="42CB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3" w:themeFillTint="3F"/>
      </w:tcPr>
    </w:tblStylePr>
    <w:tblStylePr w:type="band1Horz">
      <w:tblPr/>
      <w:tcPr>
        <w:shd w:val="clear" w:color="auto" w:fill="C9F0FF" w:themeFill="accent3" w:themeFillTint="33"/>
      </w:tcPr>
    </w:tblStylePr>
  </w:style>
  <w:style w:type="table" w:styleId="MediumList1-Accent3">
    <w:name w:val="Medium List 1 Accent 3"/>
    <w:basedOn w:val="TableNormal"/>
    <w:uiPriority w:val="65"/>
    <w:rsid w:val="009F6CEE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3"/>
        <w:bottom w:val="single" w:sz="8" w:space="0" w:color="00B0F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3"/>
        </w:tcBorders>
      </w:tcPr>
    </w:tblStylePr>
    <w:tblStylePr w:type="lastRow">
      <w:rPr>
        <w:b/>
        <w:bCs/>
        <w:color w:val="FFC000" w:themeColor="text2"/>
      </w:rPr>
      <w:tblPr/>
      <w:tcPr>
        <w:tcBorders>
          <w:top w:val="single" w:sz="8" w:space="0" w:color="00B0F0" w:themeColor="accent3"/>
          <w:bottom w:val="single" w:sz="8" w:space="0" w:color="00B0F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3"/>
          <w:bottom w:val="single" w:sz="8" w:space="0" w:color="00B0F0" w:themeColor="accent3"/>
        </w:tcBorders>
      </w:tcPr>
    </w:tblStylePr>
    <w:tblStylePr w:type="band1Vert">
      <w:tblPr/>
      <w:tcPr>
        <w:shd w:val="clear" w:color="auto" w:fill="BCEDFF" w:themeFill="accent3" w:themeFillTint="3F"/>
      </w:tcPr>
    </w:tblStylePr>
    <w:tblStylePr w:type="band1Horz">
      <w:tblPr/>
      <w:tcPr>
        <w:shd w:val="clear" w:color="auto" w:fill="BCEDFF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F6CEE"/>
    <w:rPr>
      <w:color w:val="000000" w:themeColor="text1"/>
    </w:rPr>
    <w:tblPr>
      <w:tblStyleRowBandSize w:val="1"/>
      <w:tblStyleColBandSize w:val="1"/>
      <w:tblBorders>
        <w:top w:val="single" w:sz="8" w:space="0" w:color="93E2FF" w:themeColor="accent4"/>
        <w:bottom w:val="single" w:sz="8" w:space="0" w:color="93E2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E2FF" w:themeColor="accent4"/>
        </w:tcBorders>
      </w:tcPr>
    </w:tblStylePr>
    <w:tblStylePr w:type="lastRow">
      <w:rPr>
        <w:b/>
        <w:bCs/>
        <w:color w:val="FFC000" w:themeColor="text2"/>
      </w:rPr>
      <w:tblPr/>
      <w:tcPr>
        <w:tcBorders>
          <w:top w:val="single" w:sz="8" w:space="0" w:color="93E2FF" w:themeColor="accent4"/>
          <w:bottom w:val="single" w:sz="8" w:space="0" w:color="93E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E2FF" w:themeColor="accent4"/>
          <w:bottom w:val="single" w:sz="8" w:space="0" w:color="93E2FF" w:themeColor="accent4"/>
        </w:tcBorders>
      </w:tcPr>
    </w:tblStylePr>
    <w:tblStylePr w:type="band1Vert">
      <w:tblPr/>
      <w:tcPr>
        <w:shd w:val="clear" w:color="auto" w:fill="E4F7FF" w:themeFill="accent4" w:themeFillTint="3F"/>
      </w:tcPr>
    </w:tblStylePr>
    <w:tblStylePr w:type="band1Horz">
      <w:tblPr/>
      <w:tcPr>
        <w:shd w:val="clear" w:color="auto" w:fill="E4F7FF" w:themeFill="accent4" w:themeFillTint="3F"/>
      </w:tcPr>
    </w:tblStylePr>
  </w:style>
  <w:style w:type="table" w:styleId="ColorfulList-Accent4">
    <w:name w:val="Colorful List Accent 4"/>
    <w:aliases w:val="dfdffff"/>
    <w:basedOn w:val="LightGrid-Accent4"/>
    <w:uiPriority w:val="72"/>
    <w:rsid w:val="00BA06D4"/>
    <w:tblPr/>
    <w:tcPr>
      <w:shd w:val="clear" w:color="auto" w:fill="F4FCFF" w:themeFill="accent4" w:themeFillTint="19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2" w:space="0" w:color="FFFFFF" w:themeColor="background1"/>
          <w:right w:val="single" w:sz="8" w:space="0" w:color="000000" w:themeColor="text1"/>
          <w:insideH w:val="nil"/>
          <w:insideV w:val="single" w:sz="8" w:space="0" w:color="000000" w:themeColor="text1"/>
        </w:tcBorders>
        <w:shd w:val="clear" w:color="auto" w:fill="008CC0" w:themeFill="accent3" w:themeFillShade="CC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008CC0" w:themeColor="accent3" w:themeShade="CC"/>
      </w:rPr>
      <w:tblPr/>
      <w:tcPr>
        <w:tcBorders>
          <w:top w:val="single" w:sz="12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  <w:shd w:val="clear" w:color="auto" w:fill="FFFFFF" w:themeFill="background1"/>
      </w:tcPr>
    </w:tblStylePr>
    <w:tblStylePr w:type="firstCol">
      <w:rPr>
        <w:rFonts w:asciiTheme="majorHAnsi" w:eastAsiaTheme="majorEastAsia" w:hAnsiTheme="majorHAnsi" w:cstheme="majorBidi"/>
        <w:b/>
        <w:bCs/>
        <w:sz w:val="14"/>
      </w:rPr>
      <w:tblPr/>
      <w:tcPr>
        <w:shd w:val="clear" w:color="auto" w:fill="F4FCFF" w:themeFill="accent4" w:themeFillTint="19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7FF" w:themeFill="accent4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E9F9FF" w:themeFill="accent4" w:themeFillTint="33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olorfulList-Accent1">
    <w:name w:val="Colorful List Accent 1"/>
    <w:basedOn w:val="TableNormal"/>
    <w:uiPriority w:val="72"/>
    <w:rsid w:val="001C40F7"/>
    <w:rPr>
      <w:color w:val="000000" w:themeColor="text1"/>
      <w:sz w:val="14"/>
    </w:rPr>
    <w:tblPr>
      <w:tblStyleRowBandSize w:val="1"/>
      <w:tblStyleColBandSize w:val="1"/>
    </w:tblPr>
    <w:tcPr>
      <w:shd w:val="clear" w:color="auto" w:fill="D8F4FF" w:themeFill="accent1" w:themeFillTint="19"/>
    </w:tcPr>
    <w:tblStylePr w:type="firstRow">
      <w:rPr>
        <w:b/>
        <w:bCs/>
        <w:color w:val="FFFFFF"/>
      </w:rPr>
      <w:tblPr/>
      <w:tcPr>
        <w:shd w:val="clear" w:color="auto" w:fill="00B0F0"/>
      </w:tcPr>
    </w:tblStylePr>
    <w:tblStylePr w:type="lastRow">
      <w:rPr>
        <w:b/>
        <w:bCs/>
        <w:color w:val="0069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E5FF" w:themeFill="accent1" w:themeFillTint="3F"/>
      </w:tcPr>
    </w:tblStylePr>
    <w:tblStylePr w:type="band1Horz">
      <w:tblPr/>
      <w:tcPr>
        <w:shd w:val="clear" w:color="auto" w:fill="B1EAFF" w:themeFill="accent1" w:themeFillTint="33"/>
      </w:tcPr>
    </w:tblStylePr>
  </w:style>
  <w:style w:type="table" w:customStyle="1" w:styleId="Nanotwee">
    <w:name w:val="Nano twee"/>
    <w:basedOn w:val="LightList-Accent3"/>
    <w:uiPriority w:val="99"/>
    <w:rsid w:val="00BA06D4"/>
    <w:rPr>
      <w:color w:val="FFFFFF" w:themeColor="background1" w:themeTint="33"/>
      <w:spacing w:val="0"/>
      <w:kern w:val="0"/>
      <w:lang w:val="nl-NL" w:eastAsia="zh-CN"/>
    </w:rPr>
    <w:tblPr/>
    <w:tcPr>
      <w:shd w:val="clear" w:color="auto" w:fill="FFC000" w:themeFill="text2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/>
      </w:rPr>
      <w:tblPr/>
      <w:tcPr>
        <w:shd w:val="clear" w:color="auto" w:fill="00B0F0" w:themeFill="accent3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firstCol">
      <w:rPr>
        <w:rFonts w:ascii="Arial" w:eastAsiaTheme="majorEastAsia" w:hAnsi="Arial" w:cstheme="majorBidi"/>
        <w:b/>
        <w:bCs/>
        <w:color w:val="auto"/>
        <w:sz w:val="14"/>
      </w:rPr>
    </w:tblStylePr>
    <w:tblStylePr w:type="lastCol">
      <w:rPr>
        <w:rFonts w:asciiTheme="majorHAnsi" w:eastAsiaTheme="majorEastAsia" w:hAnsiTheme="majorHAnsi" w:cstheme="majorBidi"/>
        <w:b/>
        <w:bCs/>
        <w:color w:val="002060"/>
      </w:rPr>
    </w:tblStylePr>
    <w:tblStylePr w:type="band1Vert">
      <w:rPr>
        <w:color w:val="FFFFFF" w:themeColor="background2"/>
      </w:rPr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band2Vert">
      <w:rPr>
        <w:color w:val="auto"/>
      </w:rPr>
    </w:tblStylePr>
    <w:tblStylePr w:type="band1Horz"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band2Horz">
      <w:rPr>
        <w:color w:val="DDF1FF"/>
      </w:rPr>
    </w:tblStylePr>
  </w:style>
  <w:style w:type="table" w:styleId="ColorfulList-Accent5">
    <w:name w:val="Colorful List Accent 5"/>
    <w:basedOn w:val="TableNormal"/>
    <w:uiPriority w:val="72"/>
    <w:rsid w:val="00BA06D4"/>
    <w:rPr>
      <w:color w:val="000000" w:themeColor="text1"/>
    </w:rPr>
    <w:tblPr>
      <w:tblStyleRowBandSize w:val="1"/>
      <w:tblStyleColBandSize w:val="1"/>
    </w:tblPr>
    <w:tcPr>
      <w:shd w:val="clear" w:color="auto" w:fill="DE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9FF" w:themeFill="accent5" w:themeFillTint="3F"/>
      </w:tcPr>
    </w:tblStylePr>
    <w:tblStylePr w:type="band1Horz">
      <w:tblPr/>
      <w:tcPr>
        <w:shd w:val="clear" w:color="auto" w:fill="BDEDFF" w:themeFill="accent5" w:themeFillTint="33"/>
      </w:tcPr>
    </w:tblStylePr>
  </w:style>
  <w:style w:type="table" w:styleId="TableSimple3">
    <w:name w:val="Table Simple 3"/>
    <w:basedOn w:val="TableNormal"/>
    <w:uiPriority w:val="99"/>
    <w:semiHidden/>
    <w:unhideWhenUsed/>
    <w:rsid w:val="009F6C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ghtGrid">
    <w:name w:val="Light Grid"/>
    <w:basedOn w:val="TableNormal"/>
    <w:uiPriority w:val="62"/>
    <w:rsid w:val="009F6CE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olorfulList-Accent6">
    <w:name w:val="Colorful List Accent 6"/>
    <w:basedOn w:val="TableNormal"/>
    <w:uiPriority w:val="72"/>
    <w:rsid w:val="00BA06D4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990" w:themeFill="accent5" w:themeFillShade="CC"/>
      </w:tcPr>
    </w:tblStylePr>
    <w:tblStylePr w:type="lastRow">
      <w:rPr>
        <w:b/>
        <w:bCs/>
        <w:color w:val="00699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Grid-Accent5">
    <w:name w:val="Colorful Grid Accent 5"/>
    <w:basedOn w:val="TableNormal"/>
    <w:uiPriority w:val="73"/>
    <w:rsid w:val="00BA06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EDFF" w:themeFill="accent5" w:themeFillTint="33"/>
    </w:tcPr>
    <w:tblStylePr w:type="firstRow">
      <w:rPr>
        <w:b/>
        <w:bCs/>
      </w:rPr>
      <w:tblPr/>
      <w:tcPr>
        <w:shd w:val="clear" w:color="auto" w:fill="7BDB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DB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628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6286" w:themeFill="accent5" w:themeFillShade="BF"/>
      </w:tcPr>
    </w:tblStylePr>
    <w:tblStylePr w:type="band1Vert">
      <w:tblPr/>
      <w:tcPr>
        <w:shd w:val="clear" w:color="auto" w:fill="5AD3FF" w:themeFill="accent5" w:themeFillTint="7F"/>
      </w:tcPr>
    </w:tblStylePr>
    <w:tblStylePr w:type="band1Horz">
      <w:tblPr/>
      <w:tcPr>
        <w:shd w:val="clear" w:color="auto" w:fill="5AD3FF" w:themeFill="accent5" w:themeFillTint="7F"/>
      </w:tcPr>
    </w:tblStylePr>
  </w:style>
  <w:style w:type="table" w:styleId="ColorfulGrid">
    <w:name w:val="Colorful Grid"/>
    <w:basedOn w:val="TableNormal"/>
    <w:uiPriority w:val="73"/>
    <w:rsid w:val="00BA06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Columns4">
    <w:name w:val="Table Columns 4"/>
    <w:basedOn w:val="TableNormal"/>
    <w:uiPriority w:val="99"/>
    <w:semiHidden/>
    <w:unhideWhenUsed/>
    <w:rsid w:val="00BA06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ightShading-Accent2">
    <w:name w:val="Light Shading Accent 2"/>
    <w:basedOn w:val="TableNormal"/>
    <w:uiPriority w:val="60"/>
    <w:rsid w:val="00BA06D4"/>
    <w:rPr>
      <w:color w:val="006286" w:themeColor="accent2" w:themeShade="BF"/>
    </w:rPr>
    <w:tblPr>
      <w:tblStyleRowBandSize w:val="1"/>
      <w:tblStyleColBandSize w:val="1"/>
      <w:tblBorders>
        <w:top w:val="single" w:sz="8" w:space="0" w:color="0084B4" w:themeColor="accent2"/>
        <w:bottom w:val="single" w:sz="8" w:space="0" w:color="0084B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4B4" w:themeColor="accent2"/>
          <w:left w:val="nil"/>
          <w:bottom w:val="single" w:sz="8" w:space="0" w:color="0084B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4B4" w:themeColor="accent2"/>
          <w:left w:val="nil"/>
          <w:bottom w:val="single" w:sz="8" w:space="0" w:color="0084B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9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9FF" w:themeFill="accent2" w:themeFillTint="3F"/>
      </w:tcPr>
    </w:tblStylePr>
  </w:style>
  <w:style w:type="table" w:styleId="MediumGrid3">
    <w:name w:val="Medium Grid 3"/>
    <w:basedOn w:val="TableNormal"/>
    <w:uiPriority w:val="69"/>
    <w:rsid w:val="00BA06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06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3">
    <w:name w:val="Light List Accent 3"/>
    <w:basedOn w:val="TableNormal"/>
    <w:uiPriority w:val="61"/>
    <w:rsid w:val="00BA06D4"/>
    <w:tblPr>
      <w:tblStyleRowBandSize w:val="1"/>
      <w:tblStyleColBandSize w:val="1"/>
      <w:tblBorders>
        <w:top w:val="single" w:sz="8" w:space="0" w:color="00B0F0" w:themeColor="accent3"/>
        <w:left w:val="single" w:sz="8" w:space="0" w:color="00B0F0" w:themeColor="accent3"/>
        <w:bottom w:val="single" w:sz="8" w:space="0" w:color="00B0F0" w:themeColor="accent3"/>
        <w:right w:val="single" w:sz="8" w:space="0" w:color="00B0F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band1Horz"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BA06D4"/>
    <w:tblPr>
      <w:tblStyleRowBandSize w:val="1"/>
      <w:tblStyleColBandSize w:val="1"/>
      <w:tblBorders>
        <w:top w:val="single" w:sz="8" w:space="0" w:color="93E2FF" w:themeColor="accent4"/>
        <w:left w:val="single" w:sz="8" w:space="0" w:color="93E2FF" w:themeColor="accent4"/>
        <w:bottom w:val="single" w:sz="8" w:space="0" w:color="93E2FF" w:themeColor="accent4"/>
        <w:right w:val="single" w:sz="8" w:space="0" w:color="93E2FF" w:themeColor="accent4"/>
        <w:insideH w:val="single" w:sz="8" w:space="0" w:color="93E2FF" w:themeColor="accent4"/>
        <w:insideV w:val="single" w:sz="8" w:space="0" w:color="93E2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18" w:space="0" w:color="93E2FF" w:themeColor="accent4"/>
          <w:right w:val="single" w:sz="8" w:space="0" w:color="93E2FF" w:themeColor="accent4"/>
          <w:insideH w:val="nil"/>
          <w:insideV w:val="single" w:sz="8" w:space="0" w:color="93E2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  <w:insideH w:val="nil"/>
          <w:insideV w:val="single" w:sz="8" w:space="0" w:color="93E2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</w:tcBorders>
      </w:tcPr>
    </w:tblStylePr>
    <w:tblStylePr w:type="band1Vert"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</w:tcBorders>
        <w:shd w:val="clear" w:color="auto" w:fill="E4F7FF" w:themeFill="accent4" w:themeFillTint="3F"/>
      </w:tcPr>
    </w:tblStylePr>
    <w:tblStylePr w:type="band1Horz"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  <w:insideV w:val="single" w:sz="8" w:space="0" w:color="93E2FF" w:themeColor="accent4"/>
        </w:tcBorders>
        <w:shd w:val="clear" w:color="auto" w:fill="E4F7FF" w:themeFill="accent4" w:themeFillTint="3F"/>
      </w:tcPr>
    </w:tblStylePr>
    <w:tblStylePr w:type="band2Horz"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  <w:insideV w:val="single" w:sz="8" w:space="0" w:color="93E2FF" w:themeColor="accent4"/>
        </w:tcBorders>
      </w:tcPr>
    </w:tblStylePr>
  </w:style>
  <w:style w:type="table" w:styleId="LightList-Accent4">
    <w:name w:val="Light List Accent 4"/>
    <w:basedOn w:val="TableNormal"/>
    <w:uiPriority w:val="61"/>
    <w:rsid w:val="00BA06D4"/>
    <w:tblPr>
      <w:tblStyleRowBandSize w:val="1"/>
      <w:tblStyleColBandSize w:val="1"/>
      <w:tblBorders>
        <w:top w:val="single" w:sz="8" w:space="0" w:color="93E2FF" w:themeColor="accent4"/>
        <w:left w:val="single" w:sz="8" w:space="0" w:color="93E2FF" w:themeColor="accent4"/>
        <w:bottom w:val="single" w:sz="8" w:space="0" w:color="93E2FF" w:themeColor="accent4"/>
        <w:right w:val="single" w:sz="8" w:space="0" w:color="93E2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E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</w:tcBorders>
      </w:tcPr>
    </w:tblStylePr>
    <w:tblStylePr w:type="band1Horz">
      <w:tblPr/>
      <w:tcPr>
        <w:tcBorders>
          <w:top w:val="single" w:sz="8" w:space="0" w:color="93E2FF" w:themeColor="accent4"/>
          <w:left w:val="single" w:sz="8" w:space="0" w:color="93E2FF" w:themeColor="accent4"/>
          <w:bottom w:val="single" w:sz="8" w:space="0" w:color="93E2FF" w:themeColor="accent4"/>
          <w:right w:val="single" w:sz="8" w:space="0" w:color="93E2FF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BA06D4"/>
    <w:tblPr>
      <w:tblStyleRowBandSize w:val="1"/>
      <w:tblStyleColBandSize w:val="1"/>
      <w:tblBorders>
        <w:top w:val="single" w:sz="8" w:space="0" w:color="0084B4" w:themeColor="accent5"/>
        <w:left w:val="single" w:sz="8" w:space="0" w:color="0084B4" w:themeColor="accent5"/>
        <w:bottom w:val="single" w:sz="8" w:space="0" w:color="0084B4" w:themeColor="accent5"/>
        <w:right w:val="single" w:sz="8" w:space="0" w:color="0084B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4B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</w:tcBorders>
      </w:tcPr>
    </w:tblStylePr>
    <w:tblStylePr w:type="band1Horz"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</w:tcBorders>
      </w:tcPr>
    </w:tblStylePr>
  </w:style>
  <w:style w:type="table" w:styleId="MediumList1">
    <w:name w:val="Medium List 1"/>
    <w:basedOn w:val="TableNormal"/>
    <w:uiPriority w:val="65"/>
    <w:rsid w:val="0091190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C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NNLab">
    <w:name w:val="NNLab"/>
    <w:basedOn w:val="TableNormal"/>
    <w:uiPriority w:val="99"/>
    <w:rsid w:val="001C40F7"/>
    <w:tblPr>
      <w:tblStyleColBandSize w:val="1"/>
    </w:tblPr>
    <w:tblStylePr w:type="firstRow">
      <w:rPr>
        <w:color w:val="FFFFFF"/>
      </w:rPr>
    </w:tblStylePr>
    <w:tblStylePr w:type="band1Vert">
      <w:rPr>
        <w:color w:val="auto"/>
      </w:rPr>
    </w:tblStylePr>
  </w:style>
  <w:style w:type="table" w:customStyle="1" w:styleId="Stijl1">
    <w:name w:val="Stijl1"/>
    <w:basedOn w:val="TableNormal"/>
    <w:uiPriority w:val="99"/>
    <w:rsid w:val="001C40F7"/>
    <w:tblPr/>
    <w:tblStylePr w:type="firstRow">
      <w:rPr>
        <w:color w:val="FFFFFF" w:themeColor="background1"/>
      </w:rPr>
      <w:tblPr/>
      <w:tcPr>
        <w:shd w:val="clear" w:color="auto" w:fill="00B0F0"/>
      </w:tcPr>
    </w:tblStylePr>
    <w:tblStylePr w:type="lastRow">
      <w:tblPr/>
      <w:tcPr>
        <w:shd w:val="clear" w:color="auto" w:fill="999999" w:themeFill="text1" w:themeFillTint="66"/>
      </w:tcPr>
    </w:tblStylePr>
  </w:style>
  <w:style w:type="table" w:customStyle="1" w:styleId="Stijl2">
    <w:name w:val="Stijl2"/>
    <w:basedOn w:val="Nanotwee"/>
    <w:uiPriority w:val="99"/>
    <w:rsid w:val="001C40F7"/>
    <w:tblPr/>
    <w:tcPr>
      <w:shd w:val="clear" w:color="auto" w:fill="FFC000" w:themeFill="text2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/>
      </w:rPr>
      <w:tblPr/>
      <w:tcPr>
        <w:shd w:val="clear" w:color="auto" w:fill="00B0F0" w:themeFill="accent3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firstCol">
      <w:rPr>
        <w:rFonts w:ascii="Arial" w:eastAsiaTheme="majorEastAsia" w:hAnsi="Arial" w:cstheme="majorBidi"/>
        <w:b/>
        <w:bCs/>
        <w:color w:val="auto"/>
        <w:sz w:val="14"/>
      </w:rPr>
    </w:tblStylePr>
    <w:tblStylePr w:type="lastCol">
      <w:rPr>
        <w:rFonts w:asciiTheme="majorHAnsi" w:eastAsiaTheme="majorEastAsia" w:hAnsiTheme="majorHAnsi" w:cstheme="majorBidi"/>
        <w:b/>
        <w:bCs/>
        <w:color w:val="002060"/>
      </w:rPr>
    </w:tblStylePr>
    <w:tblStylePr w:type="band1Vert">
      <w:rPr>
        <w:color w:val="FFFFFF" w:themeColor="background2"/>
      </w:rPr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band2Vert">
      <w:rPr>
        <w:color w:val="auto"/>
      </w:rPr>
    </w:tblStylePr>
    <w:tblStylePr w:type="band1Horz"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band2Horz">
      <w:rPr>
        <w:color w:val="DDF1FF"/>
      </w:rPr>
    </w:tblStylePr>
  </w:style>
  <w:style w:type="table" w:styleId="MediumGrid1">
    <w:name w:val="Medium Grid 1"/>
    <w:basedOn w:val="TableNormal"/>
    <w:uiPriority w:val="67"/>
    <w:rsid w:val="001C40F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27E9A"/>
    <w:rPr>
      <w:color w:val="7F7F7F" w:themeColor="followedHyperlink"/>
      <w:u w:val="single"/>
    </w:rPr>
  </w:style>
  <w:style w:type="table" w:styleId="ColorfulList-Accent2">
    <w:name w:val="Colorful List Accent 2"/>
    <w:basedOn w:val="TableNormal"/>
    <w:uiPriority w:val="72"/>
    <w:rsid w:val="005623D5"/>
    <w:rPr>
      <w:color w:val="000000" w:themeColor="text1"/>
    </w:rPr>
    <w:tblPr>
      <w:tblStyleRowBandSize w:val="1"/>
      <w:tblStyleColBandSize w:val="1"/>
    </w:tblPr>
    <w:tcPr>
      <w:shd w:val="clear" w:color="auto" w:fill="DE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990" w:themeFill="accent2" w:themeFillShade="CC"/>
      </w:tcPr>
    </w:tblStylePr>
    <w:tblStylePr w:type="lastRow">
      <w:rPr>
        <w:b/>
        <w:bCs/>
        <w:color w:val="0069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9FF" w:themeFill="accent2" w:themeFillTint="3F"/>
      </w:tcPr>
    </w:tblStylePr>
    <w:tblStylePr w:type="band1Horz">
      <w:tblPr/>
      <w:tcPr>
        <w:shd w:val="clear" w:color="auto" w:fill="BDEDFF" w:themeFill="accent2" w:themeFillTint="33"/>
      </w:tcPr>
    </w:tblStylePr>
  </w:style>
  <w:style w:type="table" w:styleId="MediumList1-Accent6">
    <w:name w:val="Medium List 1 Accent 6"/>
    <w:basedOn w:val="TableNormal"/>
    <w:uiPriority w:val="65"/>
    <w:rsid w:val="005623D5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FFC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Shading1-Accent4">
    <w:name w:val="Medium Shading 1 Accent 4"/>
    <w:basedOn w:val="TableNormal"/>
    <w:uiPriority w:val="63"/>
    <w:rsid w:val="005623D5"/>
    <w:tblPr>
      <w:tblStyleRowBandSize w:val="1"/>
      <w:tblStyleColBandSize w:val="1"/>
      <w:tblBorders>
        <w:top w:val="single" w:sz="8" w:space="0" w:color="AEE9FF" w:themeColor="accent4" w:themeTint="BF"/>
        <w:left w:val="single" w:sz="8" w:space="0" w:color="AEE9FF" w:themeColor="accent4" w:themeTint="BF"/>
        <w:bottom w:val="single" w:sz="8" w:space="0" w:color="AEE9FF" w:themeColor="accent4" w:themeTint="BF"/>
        <w:right w:val="single" w:sz="8" w:space="0" w:color="AEE9FF" w:themeColor="accent4" w:themeTint="BF"/>
        <w:insideH w:val="single" w:sz="8" w:space="0" w:color="AEE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9FF" w:themeColor="accent4" w:themeTint="BF"/>
          <w:left w:val="single" w:sz="8" w:space="0" w:color="AEE9FF" w:themeColor="accent4" w:themeTint="BF"/>
          <w:bottom w:val="single" w:sz="8" w:space="0" w:color="AEE9FF" w:themeColor="accent4" w:themeTint="BF"/>
          <w:right w:val="single" w:sz="8" w:space="0" w:color="AEE9FF" w:themeColor="accent4" w:themeTint="BF"/>
          <w:insideH w:val="nil"/>
          <w:insideV w:val="nil"/>
        </w:tcBorders>
        <w:shd w:val="clear" w:color="auto" w:fill="93E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9FF" w:themeColor="accent4" w:themeTint="BF"/>
          <w:left w:val="single" w:sz="8" w:space="0" w:color="AEE9FF" w:themeColor="accent4" w:themeTint="BF"/>
          <w:bottom w:val="single" w:sz="8" w:space="0" w:color="AEE9FF" w:themeColor="accent4" w:themeTint="BF"/>
          <w:right w:val="single" w:sz="8" w:space="0" w:color="AEE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7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7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5623D5"/>
    <w:tblPr>
      <w:tblStyleRowBandSize w:val="1"/>
      <w:tblStyleColBandSize w:val="1"/>
      <w:tblBorders>
        <w:top w:val="single" w:sz="2" w:space="0" w:color="E6E6E6" w:themeColor="background2" w:themeShade="E6"/>
        <w:left w:val="single" w:sz="2" w:space="0" w:color="E6E6E6" w:themeColor="background2" w:themeShade="E6"/>
        <w:bottom w:val="single" w:sz="2" w:space="0" w:color="E6E6E6" w:themeColor="background2" w:themeShade="E6"/>
        <w:right w:val="single" w:sz="2" w:space="0" w:color="E6E6E6" w:themeColor="background2" w:themeShade="E6"/>
        <w:insideH w:val="single" w:sz="2" w:space="0" w:color="E6E6E6" w:themeColor="background2" w:themeShade="E6"/>
      </w:tblBorders>
    </w:tblPr>
    <w:tcPr>
      <w:shd w:val="clear" w:color="auto" w:fill="FFF2CC" w:themeFill="text2" w:themeFillTint="33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6">
    <w:name w:val="Light Shading Accent 6"/>
    <w:basedOn w:val="TableNormal"/>
    <w:uiPriority w:val="60"/>
    <w:rsid w:val="005623D5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MediumShading1-Accent2">
    <w:name w:val="Medium Shading 1 Accent 2"/>
    <w:basedOn w:val="TableNormal"/>
    <w:uiPriority w:val="63"/>
    <w:rsid w:val="005623D5"/>
    <w:tblPr>
      <w:tblStyleRowBandSize w:val="1"/>
      <w:tblStyleColBandSize w:val="1"/>
      <w:tblBorders>
        <w:top w:val="single" w:sz="8" w:space="0" w:color="07BDFF" w:themeColor="accent2" w:themeTint="BF"/>
        <w:left w:val="single" w:sz="8" w:space="0" w:color="07BDFF" w:themeColor="accent2" w:themeTint="BF"/>
        <w:bottom w:val="single" w:sz="8" w:space="0" w:color="07BDFF" w:themeColor="accent2" w:themeTint="BF"/>
        <w:right w:val="single" w:sz="8" w:space="0" w:color="07BDFF" w:themeColor="accent2" w:themeTint="BF"/>
        <w:insideH w:val="single" w:sz="8" w:space="0" w:color="07B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7BDFF" w:themeColor="accent2" w:themeTint="BF"/>
          <w:left w:val="single" w:sz="8" w:space="0" w:color="07BDFF" w:themeColor="accent2" w:themeTint="BF"/>
          <w:bottom w:val="single" w:sz="8" w:space="0" w:color="07BDFF" w:themeColor="accent2" w:themeTint="BF"/>
          <w:right w:val="single" w:sz="8" w:space="0" w:color="07BDFF" w:themeColor="accent2" w:themeTint="BF"/>
          <w:insideH w:val="nil"/>
          <w:insideV w:val="nil"/>
        </w:tcBorders>
        <w:shd w:val="clear" w:color="auto" w:fill="0084B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BDFF" w:themeColor="accent2" w:themeTint="BF"/>
          <w:left w:val="single" w:sz="8" w:space="0" w:color="07BDFF" w:themeColor="accent2" w:themeTint="BF"/>
          <w:bottom w:val="single" w:sz="8" w:space="0" w:color="07BDFF" w:themeColor="accent2" w:themeTint="BF"/>
          <w:right w:val="single" w:sz="8" w:space="0" w:color="07B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9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9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ijl3">
    <w:name w:val="Stijl3"/>
    <w:basedOn w:val="TableNormal"/>
    <w:uiPriority w:val="99"/>
    <w:rsid w:val="007A42BF"/>
    <w:tblPr>
      <w:tblStyleRowBandSize w:val="1"/>
    </w:tblPr>
  </w:style>
  <w:style w:type="paragraph" w:styleId="ListParagraph">
    <w:name w:val="List Paragraph"/>
    <w:basedOn w:val="Normal"/>
    <w:uiPriority w:val="34"/>
    <w:qFormat/>
    <w:rsid w:val="0077092B"/>
    <w:pPr>
      <w:ind w:left="720"/>
      <w:contextualSpacing/>
    </w:pPr>
    <w:rPr>
      <w:color w:val="000000" w:themeColor="text1"/>
    </w:rPr>
  </w:style>
  <w:style w:type="numbering" w:customStyle="1" w:styleId="Stijl4NanoLab">
    <w:name w:val="Stijl4NanoLab"/>
    <w:uiPriority w:val="99"/>
    <w:rsid w:val="0072113F"/>
    <w:pPr>
      <w:numPr>
        <w:numId w:val="1"/>
      </w:numPr>
    </w:pPr>
  </w:style>
  <w:style w:type="paragraph" w:customStyle="1" w:styleId="NNopsomming">
    <w:name w:val="NN opsomming"/>
    <w:basedOn w:val="Normal"/>
    <w:rsid w:val="0072113F"/>
    <w:pPr>
      <w:numPr>
        <w:numId w:val="2"/>
      </w:numPr>
    </w:pPr>
  </w:style>
  <w:style w:type="numbering" w:customStyle="1" w:styleId="Stijl4">
    <w:name w:val="Stijl4"/>
    <w:uiPriority w:val="99"/>
    <w:rsid w:val="004F750D"/>
    <w:pPr>
      <w:numPr>
        <w:numId w:val="3"/>
      </w:numPr>
    </w:pPr>
  </w:style>
  <w:style w:type="numbering" w:customStyle="1" w:styleId="Stijl5NanoLabS">
    <w:name w:val="Stijl5NanoLabS"/>
    <w:uiPriority w:val="99"/>
    <w:rsid w:val="00E94701"/>
    <w:pPr>
      <w:numPr>
        <w:numId w:val="4"/>
      </w:numPr>
    </w:pPr>
  </w:style>
  <w:style w:type="paragraph" w:customStyle="1" w:styleId="Bijlage">
    <w:name w:val="Bijlage"/>
    <w:basedOn w:val="Normal"/>
    <w:next w:val="Normal"/>
    <w:semiHidden/>
    <w:rsid w:val="00541CFD"/>
    <w:pPr>
      <w:keepNext/>
      <w:pageBreakBefore/>
      <w:numPr>
        <w:numId w:val="5"/>
      </w:numPr>
      <w:spacing w:before="520" w:after="520"/>
      <w:outlineLvl w:val="0"/>
    </w:pPr>
    <w:rPr>
      <w:b/>
      <w:sz w:val="40"/>
    </w:rPr>
  </w:style>
  <w:style w:type="paragraph" w:customStyle="1" w:styleId="Bijlagekop2">
    <w:name w:val="Bijlage kop 2"/>
    <w:basedOn w:val="Normal"/>
    <w:next w:val="Normal"/>
    <w:semiHidden/>
    <w:rsid w:val="00541CFD"/>
    <w:pPr>
      <w:keepNext/>
      <w:spacing w:before="520" w:after="260" w:line="260" w:lineRule="exact"/>
      <w:ind w:left="680"/>
      <w:outlineLvl w:val="1"/>
    </w:pPr>
    <w:rPr>
      <w:b/>
      <w:iCs/>
      <w:sz w:val="21"/>
      <w:szCs w:val="28"/>
    </w:rPr>
  </w:style>
  <w:style w:type="paragraph" w:customStyle="1" w:styleId="Bijlagekop3">
    <w:name w:val="Bijlage kop 3"/>
    <w:basedOn w:val="Normal"/>
    <w:next w:val="Normal"/>
    <w:semiHidden/>
    <w:rsid w:val="00541CFD"/>
    <w:pPr>
      <w:keepNext/>
      <w:spacing w:before="260" w:after="260" w:line="260" w:lineRule="exact"/>
      <w:ind w:left="680"/>
      <w:outlineLvl w:val="2"/>
    </w:pPr>
    <w:rPr>
      <w:b/>
      <w:bCs/>
      <w:szCs w:val="17"/>
    </w:rPr>
  </w:style>
  <w:style w:type="paragraph" w:customStyle="1" w:styleId="hoofdstuktitel">
    <w:name w:val="hoofdstuk titel"/>
    <w:basedOn w:val="Normal"/>
    <w:semiHidden/>
    <w:rsid w:val="00541CFD"/>
    <w:pPr>
      <w:spacing w:line="260" w:lineRule="exact"/>
      <w:ind w:left="680"/>
    </w:pPr>
    <w:rPr>
      <w:sz w:val="14"/>
    </w:rPr>
  </w:style>
  <w:style w:type="paragraph" w:styleId="TOC1">
    <w:name w:val="toc 1"/>
    <w:next w:val="Normal"/>
    <w:autoRedefine/>
    <w:uiPriority w:val="39"/>
    <w:rsid w:val="00541CFD"/>
    <w:pPr>
      <w:tabs>
        <w:tab w:val="left" w:pos="680"/>
        <w:tab w:val="right" w:pos="8505"/>
      </w:tabs>
      <w:spacing w:line="260" w:lineRule="exact"/>
    </w:pPr>
    <w:rPr>
      <w:rFonts w:ascii="Verdana" w:eastAsiaTheme="minorEastAsia" w:hAnsi="Verdana" w:cs="Times New Roman"/>
      <w:b/>
      <w:spacing w:val="0"/>
      <w:sz w:val="21"/>
      <w:szCs w:val="24"/>
      <w:lang w:val="nl-NL" w:eastAsia="zh-CN"/>
    </w:rPr>
  </w:style>
  <w:style w:type="paragraph" w:styleId="TOC2">
    <w:name w:val="toc 2"/>
    <w:basedOn w:val="TOC1"/>
    <w:next w:val="Normal"/>
    <w:autoRedefine/>
    <w:semiHidden/>
    <w:rsid w:val="00541CFD"/>
    <w:rPr>
      <w:b w:val="0"/>
      <w:sz w:val="17"/>
      <w:szCs w:val="17"/>
    </w:rPr>
  </w:style>
  <w:style w:type="paragraph" w:styleId="TOC3">
    <w:name w:val="toc 3"/>
    <w:basedOn w:val="Normal"/>
    <w:next w:val="Normal"/>
    <w:autoRedefine/>
    <w:semiHidden/>
    <w:rsid w:val="00541CFD"/>
    <w:pPr>
      <w:spacing w:line="260" w:lineRule="exact"/>
      <w:ind w:left="340"/>
    </w:pPr>
  </w:style>
  <w:style w:type="paragraph" w:customStyle="1" w:styleId="Inleiding">
    <w:name w:val="Inleiding"/>
    <w:next w:val="Normal"/>
    <w:uiPriority w:val="2"/>
    <w:rsid w:val="00541CFD"/>
    <w:pPr>
      <w:spacing w:before="520" w:after="260" w:line="260" w:lineRule="exact"/>
    </w:pPr>
    <w:rPr>
      <w:rFonts w:ascii="Verdana" w:eastAsiaTheme="minorEastAsia" w:hAnsi="Verdana" w:cs="Verdana"/>
      <w:b/>
      <w:spacing w:val="0"/>
      <w:lang w:val="nl-NL" w:eastAsia="zh-CN"/>
    </w:rPr>
  </w:style>
  <w:style w:type="paragraph" w:customStyle="1" w:styleId="Kop">
    <w:name w:val="Kop"/>
    <w:basedOn w:val="Normal"/>
    <w:next w:val="Normal"/>
    <w:semiHidden/>
    <w:rsid w:val="00541CFD"/>
    <w:pPr>
      <w:pageBreakBefore/>
      <w:spacing w:after="520"/>
      <w:ind w:left="680"/>
      <w:outlineLvl w:val="0"/>
    </w:pPr>
    <w:rPr>
      <w:b/>
      <w:sz w:val="40"/>
    </w:rPr>
  </w:style>
  <w:style w:type="paragraph" w:customStyle="1" w:styleId="Kop2zondernr">
    <w:name w:val="Kop 2 zonder nr"/>
    <w:basedOn w:val="Heading2"/>
    <w:next w:val="Normal"/>
    <w:semiHidden/>
    <w:rsid w:val="00541CFD"/>
    <w:pPr>
      <w:numPr>
        <w:ilvl w:val="0"/>
        <w:numId w:val="0"/>
      </w:numPr>
      <w:ind w:left="680"/>
    </w:pPr>
  </w:style>
  <w:style w:type="paragraph" w:customStyle="1" w:styleId="Kop3zondernr">
    <w:name w:val="Kop 3 zonder nr"/>
    <w:basedOn w:val="Heading3"/>
    <w:next w:val="Normal"/>
    <w:semiHidden/>
    <w:rsid w:val="00541CFD"/>
    <w:pPr>
      <w:numPr>
        <w:numId w:val="0"/>
      </w:numPr>
      <w:ind w:left="680"/>
    </w:pPr>
  </w:style>
  <w:style w:type="paragraph" w:customStyle="1" w:styleId="KopjeCursief">
    <w:name w:val="Kopje Cursief"/>
    <w:basedOn w:val="Normal"/>
    <w:next w:val="Normal"/>
    <w:uiPriority w:val="4"/>
    <w:qFormat/>
    <w:rsid w:val="00541CFD"/>
    <w:pPr>
      <w:keepNext/>
      <w:spacing w:before="260" w:line="260" w:lineRule="exact"/>
      <w:outlineLvl w:val="4"/>
    </w:pPr>
    <w:rPr>
      <w:i/>
    </w:rPr>
  </w:style>
  <w:style w:type="paragraph" w:customStyle="1" w:styleId="KopjeVet">
    <w:name w:val="Kopje Vet"/>
    <w:basedOn w:val="Normal"/>
    <w:next w:val="Normal"/>
    <w:uiPriority w:val="1"/>
    <w:rsid w:val="00541CFD"/>
    <w:pPr>
      <w:keepNext/>
      <w:spacing w:before="260" w:line="260" w:lineRule="exact"/>
      <w:outlineLvl w:val="5"/>
    </w:pPr>
    <w:rPr>
      <w:b/>
    </w:rPr>
  </w:style>
  <w:style w:type="character" w:styleId="Emphasis">
    <w:name w:val="Emphasis"/>
    <w:rsid w:val="00541CFD"/>
    <w:rPr>
      <w:i/>
      <w:iCs/>
    </w:rPr>
  </w:style>
  <w:style w:type="paragraph" w:customStyle="1" w:styleId="TekstNanoNextNL">
    <w:name w:val="Tekst NanoNextNL"/>
    <w:basedOn w:val="Normal"/>
    <w:rsid w:val="00541CFD"/>
    <w:pPr>
      <w:autoSpaceDE w:val="0"/>
      <w:autoSpaceDN w:val="0"/>
      <w:adjustRightInd w:val="0"/>
      <w:spacing w:line="340" w:lineRule="exact"/>
    </w:pPr>
    <w:rPr>
      <w:szCs w:val="17"/>
    </w:rPr>
  </w:style>
  <w:style w:type="paragraph" w:customStyle="1" w:styleId="OpsommingNanoNextNL">
    <w:name w:val="Opsomming NanoNextNL"/>
    <w:basedOn w:val="TekstNanoNextNL"/>
    <w:uiPriority w:val="5"/>
    <w:rsid w:val="00541CFD"/>
    <w:pPr>
      <w:numPr>
        <w:numId w:val="7"/>
      </w:numPr>
      <w:outlineLvl w:val="0"/>
    </w:pPr>
  </w:style>
  <w:style w:type="paragraph" w:customStyle="1" w:styleId="Opsommen">
    <w:name w:val="Opsommen"/>
    <w:basedOn w:val="Normal"/>
    <w:uiPriority w:val="5"/>
    <w:qFormat/>
    <w:rsid w:val="00541CFD"/>
    <w:pPr>
      <w:numPr>
        <w:numId w:val="9"/>
      </w:numPr>
      <w:tabs>
        <w:tab w:val="left" w:pos="284"/>
      </w:tabs>
      <w:spacing w:line="260" w:lineRule="exact"/>
    </w:pPr>
  </w:style>
  <w:style w:type="paragraph" w:customStyle="1" w:styleId="paginanummer">
    <w:name w:val="pagina nummer"/>
    <w:basedOn w:val="Normal"/>
    <w:semiHidden/>
    <w:rsid w:val="00541CFD"/>
    <w:pPr>
      <w:spacing w:line="260" w:lineRule="exact"/>
    </w:pPr>
    <w:rPr>
      <w:sz w:val="14"/>
    </w:rPr>
  </w:style>
  <w:style w:type="character" w:styleId="PageNumber">
    <w:name w:val="page number"/>
    <w:basedOn w:val="DefaultParagraphFont"/>
    <w:semiHidden/>
    <w:rsid w:val="00541CFD"/>
  </w:style>
  <w:style w:type="paragraph" w:styleId="FootnoteText">
    <w:name w:val="footnote text"/>
    <w:basedOn w:val="Normal"/>
    <w:link w:val="FootnoteTextChar"/>
    <w:semiHidden/>
    <w:rsid w:val="00541CFD"/>
  </w:style>
  <w:style w:type="character" w:customStyle="1" w:styleId="FootnoteTextChar">
    <w:name w:val="Footnote Text Char"/>
    <w:basedOn w:val="DefaultParagraphFont"/>
    <w:link w:val="FootnoteText"/>
    <w:semiHidden/>
    <w:rsid w:val="00541CFD"/>
    <w:rPr>
      <w:sz w:val="19"/>
      <w:szCs w:val="20"/>
      <w:lang w:val="nl-NL"/>
    </w:rPr>
  </w:style>
  <w:style w:type="numbering" w:customStyle="1" w:styleId="Stijl5">
    <w:name w:val="Stijl5"/>
    <w:uiPriority w:val="99"/>
    <w:rsid w:val="00794DC1"/>
    <w:pPr>
      <w:numPr>
        <w:numId w:val="10"/>
      </w:numPr>
    </w:pPr>
  </w:style>
  <w:style w:type="numbering" w:customStyle="1" w:styleId="Stijl6NanoLab">
    <w:name w:val="Stijl6NanoLab"/>
    <w:uiPriority w:val="99"/>
    <w:rsid w:val="00622B20"/>
    <w:pPr>
      <w:numPr>
        <w:numId w:val="11"/>
      </w:numPr>
    </w:pPr>
  </w:style>
  <w:style w:type="numbering" w:customStyle="1" w:styleId="Stijl6NanoLabs1">
    <w:name w:val="Stijl6NanoLabs1"/>
    <w:uiPriority w:val="99"/>
    <w:rsid w:val="00433C02"/>
    <w:pPr>
      <w:numPr>
        <w:numId w:val="12"/>
      </w:numPr>
    </w:pPr>
  </w:style>
  <w:style w:type="character" w:customStyle="1" w:styleId="Stijl6">
    <w:name w:val="Stijl6"/>
    <w:basedOn w:val="DefaultParagraphFont"/>
    <w:uiPriority w:val="1"/>
    <w:rsid w:val="007F1F1D"/>
    <w:rPr>
      <w:rFonts w:asciiTheme="majorHAnsi" w:hAnsiTheme="majorHAnsi" w:cs="Arial"/>
      <w:szCs w:val="16"/>
    </w:rPr>
  </w:style>
  <w:style w:type="character" w:customStyle="1" w:styleId="Stijl7">
    <w:name w:val="Stijl7"/>
    <w:basedOn w:val="DefaultParagraphFont"/>
    <w:uiPriority w:val="1"/>
    <w:rsid w:val="007F1F1D"/>
    <w:rPr>
      <w:rFonts w:ascii="Arial" w:hAnsi="Arial" w:cs="Arial"/>
      <w:b w:val="0"/>
      <w:i w:val="0"/>
      <w:sz w:val="16"/>
    </w:rPr>
  </w:style>
  <w:style w:type="character" w:customStyle="1" w:styleId="Stijl8">
    <w:name w:val="Stijl8"/>
    <w:basedOn w:val="DefaultParagraphFont"/>
    <w:uiPriority w:val="1"/>
    <w:rsid w:val="00E32731"/>
    <w:rPr>
      <w:rFonts w:ascii="Arial" w:hAnsi="Arial" w:cs="Arial"/>
      <w:b w:val="0"/>
      <w:i w:val="0"/>
      <w:sz w:val="12"/>
    </w:rPr>
  </w:style>
  <w:style w:type="character" w:customStyle="1" w:styleId="Stijl9">
    <w:name w:val="Stijl9"/>
    <w:basedOn w:val="DefaultParagraphFont"/>
    <w:uiPriority w:val="1"/>
    <w:rsid w:val="00E32731"/>
    <w:rPr>
      <w:rFonts w:asciiTheme="majorHAnsi" w:hAnsiTheme="majorHAnsi"/>
      <w:sz w:val="12"/>
    </w:rPr>
  </w:style>
  <w:style w:type="numbering" w:customStyle="1" w:styleId="NanoLab">
    <w:name w:val="NanoLab"/>
    <w:uiPriority w:val="99"/>
    <w:rsid w:val="00B603E8"/>
    <w:pPr>
      <w:numPr>
        <w:numId w:val="14"/>
      </w:numPr>
    </w:pPr>
  </w:style>
  <w:style w:type="numbering" w:customStyle="1" w:styleId="Stijl10">
    <w:name w:val="Stijl10"/>
    <w:uiPriority w:val="99"/>
    <w:rsid w:val="00B603E8"/>
    <w:pPr>
      <w:numPr>
        <w:numId w:val="15"/>
      </w:numPr>
    </w:pPr>
  </w:style>
  <w:style w:type="paragraph" w:customStyle="1" w:styleId="HOPELIJKisditgoed">
    <w:name w:val="HOPELIJK is dit goed"/>
    <w:basedOn w:val="Normal"/>
    <w:link w:val="HOPELIJKisditgoedChar"/>
    <w:uiPriority w:val="97"/>
    <w:rsid w:val="00B603E8"/>
    <w:pPr>
      <w:numPr>
        <w:numId w:val="16"/>
      </w:numPr>
      <w:ind w:left="357"/>
      <w:textAlignment w:val="top"/>
    </w:pPr>
    <w:rPr>
      <w:color w:val="FFFFFF" w:themeColor="background1"/>
      <w:sz w:val="32"/>
      <w:lang w:val="nl-NL"/>
    </w:rPr>
  </w:style>
  <w:style w:type="numbering" w:customStyle="1" w:styleId="Stijl11">
    <w:name w:val="Stijl11"/>
    <w:uiPriority w:val="99"/>
    <w:rsid w:val="00B603E8"/>
    <w:pPr>
      <w:numPr>
        <w:numId w:val="17"/>
      </w:numPr>
    </w:pPr>
  </w:style>
  <w:style w:type="character" w:customStyle="1" w:styleId="HOPELIJKisditgoedChar">
    <w:name w:val="HOPELIJK is dit goed Char"/>
    <w:basedOn w:val="DefaultParagraphFont"/>
    <w:link w:val="HOPELIJKisditgoed"/>
    <w:uiPriority w:val="97"/>
    <w:rsid w:val="00B603E8"/>
    <w:rPr>
      <w:color w:val="FFFFFF" w:themeColor="background1"/>
      <w:sz w:val="32"/>
      <w:lang w:val="nl-NL"/>
    </w:rPr>
  </w:style>
  <w:style w:type="table" w:styleId="LightList">
    <w:name w:val="Light List"/>
    <w:basedOn w:val="NNLab"/>
    <w:uiPriority w:val="61"/>
    <w:rsid w:val="007B5F61"/>
    <w:tblPr>
      <w:tblStyleRow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shd w:val="clear" w:color="auto" w:fill="FFFFFF" w:themeFill="background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2Horz">
      <w:tblPr/>
      <w:tcPr>
        <w:shd w:val="clear" w:color="auto" w:fill="FFFFFF" w:themeFill="background2"/>
      </w:tcPr>
    </w:tblStylePr>
  </w:style>
  <w:style w:type="table" w:styleId="MediumShading1">
    <w:name w:val="Medium Shading 1"/>
    <w:basedOn w:val="TableNormal"/>
    <w:uiPriority w:val="63"/>
    <w:rsid w:val="007B5F6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7B5F61"/>
    <w:tblPr>
      <w:tblStyleRowBandSize w:val="1"/>
      <w:tblStyleColBandSize w:val="1"/>
      <w:tblBorders>
        <w:top w:val="single" w:sz="8" w:space="0" w:color="34C9FF" w:themeColor="accent3" w:themeTint="BF"/>
        <w:left w:val="single" w:sz="8" w:space="0" w:color="34C9FF" w:themeColor="accent3" w:themeTint="BF"/>
        <w:bottom w:val="single" w:sz="8" w:space="0" w:color="34C9FF" w:themeColor="accent3" w:themeTint="BF"/>
        <w:right w:val="single" w:sz="8" w:space="0" w:color="34C9FF" w:themeColor="accent3" w:themeTint="BF"/>
        <w:insideH w:val="single" w:sz="8" w:space="0" w:color="34C9FF" w:themeColor="accent3" w:themeTint="BF"/>
        <w:insideV w:val="single" w:sz="8" w:space="0" w:color="34C9FF" w:themeColor="accent3" w:themeTint="BF"/>
      </w:tblBorders>
    </w:tblPr>
    <w:tcPr>
      <w:shd w:val="clear" w:color="auto" w:fill="BC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3" w:themeFillTint="7F"/>
      </w:tcPr>
    </w:tblStylePr>
    <w:tblStylePr w:type="band1Horz">
      <w:tblPr/>
      <w:tcPr>
        <w:shd w:val="clear" w:color="auto" w:fill="78DBFF" w:themeFill="accent3" w:themeFillTint="7F"/>
      </w:tcPr>
    </w:tblStylePr>
  </w:style>
  <w:style w:type="table" w:styleId="MediumGrid1-Accent1">
    <w:name w:val="Medium Grid 1 Accent 1"/>
    <w:basedOn w:val="TableNormal"/>
    <w:uiPriority w:val="67"/>
    <w:rsid w:val="007B5F61"/>
    <w:tblPr>
      <w:tblStyleRowBandSize w:val="1"/>
      <w:tblStyleColBandSize w:val="1"/>
      <w:tblBorders>
        <w:top w:val="single" w:sz="8" w:space="0" w:color="009FD9" w:themeColor="accent1" w:themeTint="BF"/>
        <w:left w:val="single" w:sz="8" w:space="0" w:color="009FD9" w:themeColor="accent1" w:themeTint="BF"/>
        <w:bottom w:val="single" w:sz="8" w:space="0" w:color="009FD9" w:themeColor="accent1" w:themeTint="BF"/>
        <w:right w:val="single" w:sz="8" w:space="0" w:color="009FD9" w:themeColor="accent1" w:themeTint="BF"/>
        <w:insideH w:val="single" w:sz="8" w:space="0" w:color="009FD9" w:themeColor="accent1" w:themeTint="BF"/>
        <w:insideV w:val="single" w:sz="8" w:space="0" w:color="009FD9" w:themeColor="accent1" w:themeTint="BF"/>
      </w:tblBorders>
    </w:tblPr>
    <w:tcPr>
      <w:shd w:val="clear" w:color="auto" w:fill="9E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FD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CCBFF" w:themeFill="accent1" w:themeFillTint="7F"/>
      </w:tcPr>
    </w:tblStylePr>
    <w:tblStylePr w:type="band1Horz">
      <w:tblPr/>
      <w:tcPr>
        <w:shd w:val="clear" w:color="auto" w:fill="3CCBFF" w:themeFill="accent1" w:themeFillTint="7F"/>
      </w:tcPr>
    </w:tblStylePr>
  </w:style>
  <w:style w:type="table" w:styleId="LightShading-Accent5">
    <w:name w:val="Light Shading Accent 5"/>
    <w:basedOn w:val="TableNormal"/>
    <w:uiPriority w:val="60"/>
    <w:rsid w:val="007B5F61"/>
    <w:rPr>
      <w:color w:val="006286" w:themeColor="accent5" w:themeShade="BF"/>
    </w:rPr>
    <w:tblPr>
      <w:tblStyleRowBandSize w:val="1"/>
      <w:tblStyleColBandSize w:val="1"/>
      <w:tblBorders>
        <w:top w:val="single" w:sz="8" w:space="0" w:color="0084B4" w:themeColor="accent5"/>
        <w:bottom w:val="single" w:sz="8" w:space="0" w:color="0084B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4B4" w:themeColor="accent5"/>
          <w:left w:val="nil"/>
          <w:bottom w:val="single" w:sz="8" w:space="0" w:color="0084B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4B4" w:themeColor="accent5"/>
          <w:left w:val="nil"/>
          <w:bottom w:val="single" w:sz="8" w:space="0" w:color="0084B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9FF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7B5F61"/>
    <w:tblPr>
      <w:tblStyleRowBandSize w:val="1"/>
      <w:tblStyleColBandSize w:val="1"/>
      <w:tblBorders>
        <w:top w:val="single" w:sz="8" w:space="0" w:color="0084B4" w:themeColor="accent5"/>
        <w:left w:val="single" w:sz="8" w:space="0" w:color="0084B4" w:themeColor="accent5"/>
        <w:bottom w:val="single" w:sz="8" w:space="0" w:color="0084B4" w:themeColor="accent5"/>
        <w:right w:val="single" w:sz="8" w:space="0" w:color="0084B4" w:themeColor="accent5"/>
        <w:insideH w:val="single" w:sz="8" w:space="0" w:color="0084B4" w:themeColor="accent5"/>
        <w:insideV w:val="single" w:sz="8" w:space="0" w:color="0084B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18" w:space="0" w:color="0084B4" w:themeColor="accent5"/>
          <w:right w:val="single" w:sz="8" w:space="0" w:color="0084B4" w:themeColor="accent5"/>
          <w:insideH w:val="nil"/>
          <w:insideV w:val="single" w:sz="8" w:space="0" w:color="0084B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  <w:insideH w:val="nil"/>
          <w:insideV w:val="single" w:sz="8" w:space="0" w:color="0084B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</w:tcBorders>
      </w:tcPr>
    </w:tblStylePr>
    <w:tblStylePr w:type="band1Vert"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</w:tcBorders>
        <w:shd w:val="clear" w:color="auto" w:fill="ADE9FF" w:themeFill="accent5" w:themeFillTint="3F"/>
      </w:tcPr>
    </w:tblStylePr>
    <w:tblStylePr w:type="band1Horz"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  <w:insideV w:val="single" w:sz="8" w:space="0" w:color="0084B4" w:themeColor="accent5"/>
        </w:tcBorders>
        <w:shd w:val="clear" w:color="auto" w:fill="ADE9FF" w:themeFill="accent5" w:themeFillTint="3F"/>
      </w:tcPr>
    </w:tblStylePr>
    <w:tblStylePr w:type="band2Horz">
      <w:tblPr/>
      <w:tcPr>
        <w:tcBorders>
          <w:top w:val="single" w:sz="8" w:space="0" w:color="0084B4" w:themeColor="accent5"/>
          <w:left w:val="single" w:sz="8" w:space="0" w:color="0084B4" w:themeColor="accent5"/>
          <w:bottom w:val="single" w:sz="8" w:space="0" w:color="0084B4" w:themeColor="accent5"/>
          <w:right w:val="single" w:sz="8" w:space="0" w:color="0084B4" w:themeColor="accent5"/>
          <w:insideV w:val="single" w:sz="8" w:space="0" w:color="0084B4" w:themeColor="accent5"/>
        </w:tcBorders>
      </w:tcPr>
    </w:tblStylePr>
  </w:style>
  <w:style w:type="table" w:styleId="MediumList1-Accent1">
    <w:name w:val="Medium List 1 Accent 1"/>
    <w:basedOn w:val="TableNormal"/>
    <w:uiPriority w:val="65"/>
    <w:rsid w:val="00887ACB"/>
    <w:rPr>
      <w:color w:val="000000" w:themeColor="text1"/>
    </w:rPr>
    <w:tblPr>
      <w:tblStyleRowBandSize w:val="1"/>
      <w:tblStyleColBandSize w:val="1"/>
      <w:tblBorders>
        <w:top w:val="single" w:sz="8" w:space="0" w:color="005878" w:themeColor="accent1"/>
        <w:bottom w:val="single" w:sz="8" w:space="0" w:color="0058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878" w:themeColor="accent1"/>
        </w:tcBorders>
      </w:tcPr>
    </w:tblStylePr>
    <w:tblStylePr w:type="lastRow">
      <w:rPr>
        <w:b/>
        <w:bCs/>
        <w:color w:val="FFC000" w:themeColor="text2"/>
      </w:rPr>
      <w:tblPr/>
      <w:tcPr>
        <w:tcBorders>
          <w:top w:val="single" w:sz="8" w:space="0" w:color="005878" w:themeColor="accent1"/>
          <w:bottom w:val="single" w:sz="8" w:space="0" w:color="0058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878" w:themeColor="accent1"/>
          <w:bottom w:val="single" w:sz="8" w:space="0" w:color="005878" w:themeColor="accent1"/>
        </w:tcBorders>
      </w:tcPr>
    </w:tblStylePr>
    <w:tblStylePr w:type="band1Vert">
      <w:tblPr/>
      <w:tcPr>
        <w:shd w:val="clear" w:color="auto" w:fill="9EE5FF" w:themeFill="accent1" w:themeFillTint="3F"/>
      </w:tcPr>
    </w:tblStylePr>
    <w:tblStylePr w:type="band1Horz">
      <w:tblPr/>
      <w:tcPr>
        <w:shd w:val="clear" w:color="auto" w:fill="9EE5FF" w:themeFill="accent1" w:themeFillTint="3F"/>
      </w:tcPr>
    </w:tblStylePr>
  </w:style>
  <w:style w:type="table" w:styleId="LightList-Accent6">
    <w:name w:val="Light List Accent 6"/>
    <w:basedOn w:val="TableNormal"/>
    <w:uiPriority w:val="61"/>
    <w:rsid w:val="00887ACB"/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95630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865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54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5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5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5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.vandeberg@stw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nanolabnl.n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deberg\AppData\Local\Microsoft\Windows\Temporary%20Internet%20Files\Content.Outlook\BRCLP3H1\NanoLab%20concept%2019%2010%20201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A52FDC0C864910AB5DAC5DB16B4F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238789-7E7B-4308-B81E-D6563D3AD88D}"/>
      </w:docPartPr>
      <w:docPartBody>
        <w:p w:rsidR="000C5699" w:rsidRDefault="00961310" w:rsidP="00961310">
          <w:pPr>
            <w:pStyle w:val="05A52FDC0C864910AB5DAC5DB16B4FCD"/>
          </w:pPr>
          <w:r w:rsidRPr="00CD0DA7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415F668F99BF46F98E1BAB4E1389B6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4BB5B8-0650-4C3B-987D-AAE2656F7CC1}"/>
      </w:docPartPr>
      <w:docPartBody>
        <w:p w:rsidR="000C5699" w:rsidRDefault="00961310" w:rsidP="00961310">
          <w:pPr>
            <w:pStyle w:val="415F668F99BF46F98E1BAB4E1389B6B7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A178F0538DFD4E7484EC39F230A3C0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6412C8-A88D-4999-BA86-0FED12A65849}"/>
      </w:docPartPr>
      <w:docPartBody>
        <w:p w:rsidR="000C5699" w:rsidRDefault="00961310" w:rsidP="00961310">
          <w:pPr>
            <w:pStyle w:val="A178F0538DFD4E7484EC39F230A3C07E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EA7C7972B6874C9880A63B58FFE237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790F73-6DAE-4F09-AEC5-14F9F9074295}"/>
      </w:docPartPr>
      <w:docPartBody>
        <w:p w:rsidR="000C5699" w:rsidRDefault="00961310" w:rsidP="00961310">
          <w:pPr>
            <w:pStyle w:val="EA7C7972B6874C9880A63B58FFE23714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D30D356A893844DF8D1270EA26F8F6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81F036-457C-46F2-93C4-3F723C84078D}"/>
      </w:docPartPr>
      <w:docPartBody>
        <w:p w:rsidR="000C5699" w:rsidRDefault="00961310" w:rsidP="00961310">
          <w:pPr>
            <w:pStyle w:val="D30D356A893844DF8D1270EA26F8F667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D83D5288EEE8444295A11955293216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13942E-D013-4856-9AF2-2B744515C44D}"/>
      </w:docPartPr>
      <w:docPartBody>
        <w:p w:rsidR="000C5699" w:rsidRDefault="00961310" w:rsidP="00961310">
          <w:pPr>
            <w:pStyle w:val="D83D5288EEE8444295A11955293216F5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3E92F5BDF4804607B54637CC784804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64D0E1-DD0F-4123-BAB6-35F11190B358}"/>
      </w:docPartPr>
      <w:docPartBody>
        <w:p w:rsidR="000C5699" w:rsidRDefault="00961310" w:rsidP="00961310">
          <w:pPr>
            <w:pStyle w:val="3E92F5BDF4804607B54637CC7848045C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F569A802C7D140DFA7F08D1B5924D9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B947DA-A9B3-4701-A943-49875F4BE323}"/>
      </w:docPartPr>
      <w:docPartBody>
        <w:p w:rsidR="000C5699" w:rsidRDefault="00961310" w:rsidP="00961310">
          <w:pPr>
            <w:pStyle w:val="F569A802C7D140DFA7F08D1B5924D950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E1C692F8A897437EB7DD156F4AB017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2E806D-10F8-400F-BC69-9256EE6EB352}"/>
      </w:docPartPr>
      <w:docPartBody>
        <w:p w:rsidR="000C5699" w:rsidRDefault="00961310" w:rsidP="00961310">
          <w:pPr>
            <w:pStyle w:val="E1C692F8A897437EB7DD156F4AB01712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4BA47BE4783F475EAE70C2CE52B098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181E5F-8B71-4B8E-9B21-5387175B458B}"/>
      </w:docPartPr>
      <w:docPartBody>
        <w:p w:rsidR="000C5699" w:rsidRDefault="00961310" w:rsidP="00961310">
          <w:pPr>
            <w:pStyle w:val="4BA47BE4783F475EAE70C2CE52B098CB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DC2DC83D31B349579F3A762764F010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383F73-5472-44C6-8FE1-ABCCC382E0B9}"/>
      </w:docPartPr>
      <w:docPartBody>
        <w:p w:rsidR="000C5699" w:rsidRDefault="00961310" w:rsidP="00961310">
          <w:pPr>
            <w:pStyle w:val="DC2DC83D31B349579F3A762764F0107C"/>
          </w:pPr>
          <w:r w:rsidRPr="00E64403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AB74C0660E51443883BDB97E99CB91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BEB69E-C4C2-43FA-88A8-B4ECEB00629E}"/>
      </w:docPartPr>
      <w:docPartBody>
        <w:p w:rsidR="000C5699" w:rsidRDefault="00961310" w:rsidP="00961310">
          <w:pPr>
            <w:pStyle w:val="AB74C0660E51443883BDB97E99CB91CE"/>
          </w:pPr>
          <w:r w:rsidRPr="00E64403">
            <w:rPr>
              <w:rStyle w:val="PlaceholderText"/>
              <w:lang w:val="nl-NL"/>
            </w:rPr>
            <w:t>Klik hier als u tekst wilt invoeren.</w:t>
          </w:r>
        </w:p>
      </w:docPartBody>
    </w:docPart>
    <w:docPart>
      <w:docPartPr>
        <w:name w:val="D1FA620A9CAF45C6BF58B1EFD3B74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EA83B-5DCA-4C88-98D1-76D99130F8A7}"/>
      </w:docPartPr>
      <w:docPartBody>
        <w:p w:rsidR="00000000" w:rsidRDefault="00C201D5" w:rsidP="00C201D5">
          <w:pPr>
            <w:pStyle w:val="D1FA620A9CAF45C6BF58B1EFD3B74262"/>
          </w:pPr>
          <w:r w:rsidRPr="00022649">
            <w:rPr>
              <w:rStyle w:val="PlaceholderText"/>
              <w:lang w:val="nl-NL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31C"/>
    <w:rsid w:val="000C5699"/>
    <w:rsid w:val="005927DD"/>
    <w:rsid w:val="0083241F"/>
    <w:rsid w:val="00961310"/>
    <w:rsid w:val="009E62F9"/>
    <w:rsid w:val="00A87074"/>
    <w:rsid w:val="00A9531C"/>
    <w:rsid w:val="00C2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01D5"/>
    <w:rPr>
      <w:color w:val="808080"/>
    </w:rPr>
  </w:style>
  <w:style w:type="paragraph" w:customStyle="1" w:styleId="05A52FDC0C864910AB5DAC5DB16B4FCD">
    <w:name w:val="05A52FDC0C864910AB5DAC5DB16B4FCD"/>
    <w:rsid w:val="00961310"/>
    <w:rPr>
      <w:lang w:val="en-GB" w:eastAsia="en-GB"/>
    </w:rPr>
  </w:style>
  <w:style w:type="paragraph" w:customStyle="1" w:styleId="415F668F99BF46F98E1BAB4E1389B6B7">
    <w:name w:val="415F668F99BF46F98E1BAB4E1389B6B7"/>
    <w:rsid w:val="00961310"/>
    <w:rPr>
      <w:lang w:val="en-GB" w:eastAsia="en-GB"/>
    </w:rPr>
  </w:style>
  <w:style w:type="paragraph" w:customStyle="1" w:styleId="A178F0538DFD4E7484EC39F230A3C07E">
    <w:name w:val="A178F0538DFD4E7484EC39F230A3C07E"/>
    <w:rsid w:val="00961310"/>
    <w:rPr>
      <w:lang w:val="en-GB" w:eastAsia="en-GB"/>
    </w:rPr>
  </w:style>
  <w:style w:type="paragraph" w:customStyle="1" w:styleId="EA7C7972B6874C9880A63B58FFE23714">
    <w:name w:val="EA7C7972B6874C9880A63B58FFE23714"/>
    <w:rsid w:val="00961310"/>
    <w:rPr>
      <w:lang w:val="en-GB" w:eastAsia="en-GB"/>
    </w:rPr>
  </w:style>
  <w:style w:type="paragraph" w:customStyle="1" w:styleId="D30D356A893844DF8D1270EA26F8F667">
    <w:name w:val="D30D356A893844DF8D1270EA26F8F667"/>
    <w:rsid w:val="00961310"/>
    <w:rPr>
      <w:lang w:val="en-GB" w:eastAsia="en-GB"/>
    </w:rPr>
  </w:style>
  <w:style w:type="paragraph" w:customStyle="1" w:styleId="D83D5288EEE8444295A11955293216F5">
    <w:name w:val="D83D5288EEE8444295A11955293216F5"/>
    <w:rsid w:val="00961310"/>
    <w:rPr>
      <w:lang w:val="en-GB" w:eastAsia="en-GB"/>
    </w:rPr>
  </w:style>
  <w:style w:type="paragraph" w:customStyle="1" w:styleId="3E92F5BDF4804607B54637CC7848045C">
    <w:name w:val="3E92F5BDF4804607B54637CC7848045C"/>
    <w:rsid w:val="00961310"/>
    <w:rPr>
      <w:lang w:val="en-GB" w:eastAsia="en-GB"/>
    </w:rPr>
  </w:style>
  <w:style w:type="paragraph" w:customStyle="1" w:styleId="F569A802C7D140DFA7F08D1B5924D950">
    <w:name w:val="F569A802C7D140DFA7F08D1B5924D950"/>
    <w:rsid w:val="00961310"/>
    <w:rPr>
      <w:lang w:val="en-GB" w:eastAsia="en-GB"/>
    </w:rPr>
  </w:style>
  <w:style w:type="paragraph" w:customStyle="1" w:styleId="E1C692F8A897437EB7DD156F4AB01712">
    <w:name w:val="E1C692F8A897437EB7DD156F4AB01712"/>
    <w:rsid w:val="00961310"/>
    <w:rPr>
      <w:lang w:val="en-GB" w:eastAsia="en-GB"/>
    </w:rPr>
  </w:style>
  <w:style w:type="paragraph" w:customStyle="1" w:styleId="4BA47BE4783F475EAE70C2CE52B098CB">
    <w:name w:val="4BA47BE4783F475EAE70C2CE52B098CB"/>
    <w:rsid w:val="00961310"/>
    <w:rPr>
      <w:lang w:val="en-GB" w:eastAsia="en-GB"/>
    </w:rPr>
  </w:style>
  <w:style w:type="paragraph" w:customStyle="1" w:styleId="DC2DC83D31B349579F3A762764F0107C">
    <w:name w:val="DC2DC83D31B349579F3A762764F0107C"/>
    <w:rsid w:val="00961310"/>
    <w:rPr>
      <w:lang w:val="en-GB" w:eastAsia="en-GB"/>
    </w:rPr>
  </w:style>
  <w:style w:type="paragraph" w:customStyle="1" w:styleId="AB74C0660E51443883BDB97E99CB91CE">
    <w:name w:val="AB74C0660E51443883BDB97E99CB91CE"/>
    <w:rsid w:val="00961310"/>
    <w:rPr>
      <w:lang w:val="en-GB" w:eastAsia="en-GB"/>
    </w:rPr>
  </w:style>
  <w:style w:type="paragraph" w:customStyle="1" w:styleId="D1FA620A9CAF45C6BF58B1EFD3B74262">
    <w:name w:val="D1FA620A9CAF45C6BF58B1EFD3B74262"/>
    <w:rsid w:val="00C201D5"/>
    <w:pPr>
      <w:spacing w:after="160" w:line="259" w:lineRule="auto"/>
    </w:pPr>
    <w:rPr>
      <w:lang w:val="en-NL" w:eastAsia="en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NanoLab">
  <a:themeElements>
    <a:clrScheme name="NanoLab 18 10 2012">
      <a:dk1>
        <a:srgbClr val="000000"/>
      </a:dk1>
      <a:lt1>
        <a:srgbClr val="FFFFFF"/>
      </a:lt1>
      <a:dk2>
        <a:srgbClr val="FFC000"/>
      </a:dk2>
      <a:lt2>
        <a:srgbClr val="FFFFFF"/>
      </a:lt2>
      <a:accent1>
        <a:srgbClr val="005878"/>
      </a:accent1>
      <a:accent2>
        <a:srgbClr val="0084B4"/>
      </a:accent2>
      <a:accent3>
        <a:srgbClr val="00B0F0"/>
      </a:accent3>
      <a:accent4>
        <a:srgbClr val="93E2FF"/>
      </a:accent4>
      <a:accent5>
        <a:srgbClr val="0084B4"/>
      </a:accent5>
      <a:accent6>
        <a:srgbClr val="FFFFFF"/>
      </a:accent6>
      <a:hlink>
        <a:srgbClr val="000000"/>
      </a:hlink>
      <a:folHlink>
        <a:srgbClr val="7F7F7F"/>
      </a:folHlink>
    </a:clrScheme>
    <a:fontScheme name="nanonextN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2DFA1E3CFE1D4A950832B1A4A5EA8C" ma:contentTypeVersion="12" ma:contentTypeDescription="Create a new document." ma:contentTypeScope="" ma:versionID="abd87885f3f331028de174f9d1d857ea">
  <xsd:schema xmlns:xsd="http://www.w3.org/2001/XMLSchema" xmlns:xs="http://www.w3.org/2001/XMLSchema" xmlns:p="http://schemas.microsoft.com/office/2006/metadata/properties" xmlns:ns2="8e4f8654-77c7-4328-ad7f-11db9037cf9c" xmlns:ns3="274cd28c-776a-437f-bd44-980800dcbe62" targetNamespace="http://schemas.microsoft.com/office/2006/metadata/properties" ma:root="true" ma:fieldsID="c1262f644824a3a91d60ec45a71d95f1" ns2:_="" ns3:_="">
    <xsd:import namespace="8e4f8654-77c7-4328-ad7f-11db9037cf9c"/>
    <xsd:import namespace="274cd28c-776a-437f-bd44-980800dcbe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f8654-77c7-4328-ad7f-11db9037cf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cd28c-776a-437f-bd44-980800dcbe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AFCAB-D5A6-428D-A76B-84E674F8A334}"/>
</file>

<file path=customXml/itemProps2.xml><?xml version="1.0" encoding="utf-8"?>
<ds:datastoreItem xmlns:ds="http://schemas.openxmlformats.org/officeDocument/2006/customXml" ds:itemID="{28B0992F-0BFD-4F5B-8C8A-968665C939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F8962-8E31-4452-A789-F9D78F3F8B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2E6D5F-89AB-43A1-B85B-FB643D58E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NanoLab concept 19 10 2012</Template>
  <TotalTime>26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NWO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Rens Vandeberg</dc:creator>
  <dc:description/>
  <cp:lastModifiedBy>Oostenbrink, Raoul (UT-MESA)</cp:lastModifiedBy>
  <cp:revision>7</cp:revision>
  <cp:lastPrinted>2013-08-23T13:24:00Z</cp:lastPrinted>
  <dcterms:created xsi:type="dcterms:W3CDTF">2016-10-26T13:06:00Z</dcterms:created>
  <dcterms:modified xsi:type="dcterms:W3CDTF">2022-10-26T10:36:00Z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lofon_Telefoon">
    <vt:lpwstr>&lt;&lt;Telefoonnummer colofon&gt;&gt;</vt:lpwstr>
  </property>
  <property fmtid="{D5CDD505-2E9C-101B-9397-08002B2CF9AE}" pid="3" name="ContentTypeId">
    <vt:lpwstr>0x010100F22DFA1E3CFE1D4A950832B1A4A5EA8C</vt:lpwstr>
  </property>
</Properties>
</file>